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tblInd w:w="-7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04368C" w:rsidRPr="00D676FF" w:rsidTr="00E35A68">
        <w:trPr>
          <w:trHeight w:val="1133"/>
        </w:trPr>
        <w:tc>
          <w:tcPr>
            <w:tcW w:w="8789" w:type="dxa"/>
            <w:shd w:val="clear" w:color="auto" w:fill="95B3D7"/>
          </w:tcPr>
          <w:p w:rsidR="00B80498" w:rsidRPr="00D676FF" w:rsidRDefault="00AC25BC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CONVOCATORIA 20</w:t>
            </w:r>
            <w:r w:rsidR="00DF76E5" w:rsidRPr="00D676FF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="001E1B94">
              <w:rPr>
                <w:rFonts w:ascii="Aptos" w:hAnsi="Aptos"/>
                <w:b/>
                <w:bCs/>
                <w:sz w:val="20"/>
                <w:szCs w:val="20"/>
              </w:rPr>
              <w:t>6</w:t>
            </w:r>
          </w:p>
          <w:p w:rsidR="00B80498" w:rsidRPr="00D676FF" w:rsidRDefault="0004368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D676FF">
              <w:rPr>
                <w:rFonts w:ascii="Aptos" w:hAnsi="Aptos"/>
                <w:sz w:val="20"/>
                <w:szCs w:val="20"/>
              </w:rPr>
              <w:t xml:space="preserve">SUBVENCIONES ENTIDADES </w:t>
            </w:r>
            <w:r w:rsidR="00B80498" w:rsidRPr="00D676FF">
              <w:rPr>
                <w:rFonts w:ascii="Aptos" w:hAnsi="Aptos"/>
                <w:sz w:val="20"/>
                <w:szCs w:val="20"/>
              </w:rPr>
              <w:t xml:space="preserve">S.A.L </w:t>
            </w:r>
          </w:p>
          <w:p w:rsidR="0004368C" w:rsidRDefault="0004368C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D676FF">
              <w:rPr>
                <w:rFonts w:ascii="Aptos" w:hAnsi="Aptos"/>
                <w:sz w:val="20"/>
                <w:szCs w:val="20"/>
              </w:rPr>
              <w:t>PROYECTOS DE CARÁCTER SOCIAL</w:t>
            </w:r>
          </w:p>
          <w:p w:rsidR="00F013F0" w:rsidRPr="00D676FF" w:rsidRDefault="00F013F0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FORMULARIO DE JUSTIFICACIÓN</w:t>
            </w:r>
          </w:p>
        </w:tc>
      </w:tr>
    </w:tbl>
    <w:p w:rsidR="0004368C" w:rsidRPr="00D676FF" w:rsidRDefault="0004368C">
      <w:pPr>
        <w:rPr>
          <w:rFonts w:ascii="Aptos" w:hAnsi="Aptos"/>
          <w:sz w:val="20"/>
          <w:szCs w:val="20"/>
        </w:rPr>
      </w:pPr>
    </w:p>
    <w:p w:rsidR="0004368C" w:rsidRPr="00D676FF" w:rsidRDefault="00530D45">
      <w:pPr>
        <w:spacing w:before="120" w:after="240"/>
        <w:jc w:val="center"/>
        <w:rPr>
          <w:rFonts w:ascii="Aptos" w:hAnsi="Aptos"/>
          <w:sz w:val="20"/>
          <w:szCs w:val="20"/>
        </w:rPr>
      </w:pPr>
      <w:r w:rsidRPr="00D676FF">
        <w:rPr>
          <w:rFonts w:ascii="Aptos" w:hAnsi="Aptos"/>
          <w:noProof/>
          <w:sz w:val="20"/>
          <w:szCs w:val="20"/>
        </w:rPr>
        <w:drawing>
          <wp:inline distT="0" distB="0" distL="0" distR="0">
            <wp:extent cx="1130300" cy="1576705"/>
            <wp:effectExtent l="0" t="0" r="0" b="0"/>
            <wp:docPr id="2" name="Imagen 2" descr="escudo ayuntamiento gra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 ayuntamiento gran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8C" w:rsidRPr="00D676FF" w:rsidRDefault="0004368C">
      <w:pPr>
        <w:pStyle w:val="Ttulo1"/>
        <w:jc w:val="center"/>
        <w:rPr>
          <w:rFonts w:ascii="Aptos" w:hAnsi="Aptos"/>
          <w:sz w:val="20"/>
          <w:szCs w:val="20"/>
        </w:rPr>
      </w:pPr>
      <w:r w:rsidRPr="00D676FF">
        <w:rPr>
          <w:rFonts w:ascii="Aptos" w:hAnsi="Aptos"/>
          <w:sz w:val="20"/>
          <w:szCs w:val="20"/>
        </w:rPr>
        <w:t>AYUNTAMIENTO DE SANTANDER</w:t>
      </w:r>
    </w:p>
    <w:p w:rsidR="0004368C" w:rsidRPr="00D676FF" w:rsidRDefault="00562879">
      <w:pPr>
        <w:pStyle w:val="Ttulo1"/>
        <w:jc w:val="center"/>
        <w:rPr>
          <w:rFonts w:ascii="Aptos" w:hAnsi="Aptos"/>
          <w:sz w:val="20"/>
          <w:szCs w:val="20"/>
        </w:rPr>
      </w:pPr>
      <w:r w:rsidRPr="00D676FF">
        <w:rPr>
          <w:rFonts w:ascii="Aptos" w:hAnsi="Aptos"/>
          <w:sz w:val="20"/>
          <w:szCs w:val="20"/>
        </w:rPr>
        <w:t xml:space="preserve">CONCEJALIA DE </w:t>
      </w:r>
      <w:r w:rsidR="00F013F0" w:rsidRPr="00D676FF">
        <w:rPr>
          <w:rFonts w:ascii="Aptos" w:hAnsi="Aptos"/>
          <w:sz w:val="20"/>
          <w:szCs w:val="20"/>
        </w:rPr>
        <w:t>SERVICIOS SOCIALES</w:t>
      </w:r>
      <w:r w:rsidR="00F013F0">
        <w:rPr>
          <w:rFonts w:ascii="Aptos" w:hAnsi="Aptos"/>
          <w:sz w:val="20"/>
          <w:szCs w:val="20"/>
        </w:rPr>
        <w:t>,</w:t>
      </w:r>
      <w:r w:rsidR="00F013F0" w:rsidRPr="00D676FF">
        <w:rPr>
          <w:rFonts w:ascii="Aptos" w:hAnsi="Aptos"/>
          <w:sz w:val="20"/>
          <w:szCs w:val="20"/>
        </w:rPr>
        <w:t xml:space="preserve"> </w:t>
      </w:r>
      <w:r w:rsidRPr="00D676FF">
        <w:rPr>
          <w:rFonts w:ascii="Aptos" w:hAnsi="Aptos"/>
          <w:sz w:val="20"/>
          <w:szCs w:val="20"/>
        </w:rPr>
        <w:t>FAMILIA,</w:t>
      </w:r>
      <w:r w:rsidR="00F013F0">
        <w:rPr>
          <w:rFonts w:ascii="Aptos" w:hAnsi="Aptos"/>
          <w:sz w:val="20"/>
          <w:szCs w:val="20"/>
        </w:rPr>
        <w:t xml:space="preserve"> SALUD</w:t>
      </w:r>
      <w:r w:rsidRPr="00D676FF">
        <w:rPr>
          <w:rFonts w:ascii="Aptos" w:hAnsi="Aptos"/>
          <w:sz w:val="20"/>
          <w:szCs w:val="20"/>
        </w:rPr>
        <w:t>, AUTONOMÍA PERSONAL E IGUALDAD</w:t>
      </w:r>
    </w:p>
    <w:p w:rsidR="0004368C" w:rsidRDefault="0004368C">
      <w:pPr>
        <w:rPr>
          <w:rFonts w:ascii="Aptos" w:hAnsi="Aptos"/>
          <w:sz w:val="20"/>
          <w:szCs w:val="20"/>
        </w:rPr>
      </w:pPr>
    </w:p>
    <w:tbl>
      <w:tblPr>
        <w:tblW w:w="5042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65"/>
      </w:tblGrid>
      <w:tr w:rsidR="009D7EB2" w:rsidRPr="00D676F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9D7EB2" w:rsidRPr="00D676FF" w:rsidRDefault="009D7EB2">
            <w:pPr>
              <w:rPr>
                <w:rFonts w:ascii="Aptos" w:hAnsi="Aptos"/>
                <w:sz w:val="20"/>
                <w:szCs w:val="20"/>
              </w:rPr>
            </w:pPr>
          </w:p>
          <w:p w:rsidR="009D7EB2" w:rsidRPr="00D676FF" w:rsidRDefault="009D7EB2">
            <w:pPr>
              <w:pStyle w:val="Ttulo3"/>
              <w:jc w:val="center"/>
              <w:rPr>
                <w:rFonts w:ascii="Aptos" w:hAnsi="Aptos"/>
                <w:sz w:val="20"/>
                <w:szCs w:val="20"/>
              </w:rPr>
            </w:pPr>
            <w:r w:rsidRPr="00D676FF">
              <w:rPr>
                <w:rFonts w:ascii="Aptos" w:hAnsi="Aptos"/>
                <w:sz w:val="20"/>
                <w:szCs w:val="20"/>
              </w:rPr>
              <w:t>DATOS DE</w:t>
            </w:r>
            <w:r>
              <w:rPr>
                <w:rFonts w:ascii="Aptos" w:hAnsi="Aptos"/>
                <w:sz w:val="20"/>
                <w:szCs w:val="20"/>
              </w:rPr>
              <w:t>L PROYECTO SUBVENCIONADO</w:t>
            </w:r>
          </w:p>
          <w:p w:rsidR="009D7EB2" w:rsidRPr="00D676FF" w:rsidRDefault="009D7EB2">
            <w:pPr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9D7EB2" w:rsidRDefault="009D7EB2">
      <w:pPr>
        <w:rPr>
          <w:rFonts w:ascii="Aptos" w:hAnsi="Aptos"/>
          <w:sz w:val="20"/>
          <w:szCs w:val="20"/>
        </w:rPr>
      </w:pPr>
    </w:p>
    <w:tbl>
      <w:tblPr>
        <w:tblW w:w="0" w:type="auto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ook w:val="04A0" w:firstRow="1" w:lastRow="0" w:firstColumn="1" w:lastColumn="0" w:noHBand="0" w:noVBand="1"/>
      </w:tblPr>
      <w:tblGrid>
        <w:gridCol w:w="3613"/>
        <w:gridCol w:w="4881"/>
      </w:tblGrid>
      <w:tr w:rsidR="002B710B">
        <w:tc>
          <w:tcPr>
            <w:tcW w:w="3652" w:type="dxa"/>
            <w:tcBorders>
              <w:top w:val="single" w:sz="4" w:space="0" w:color="156082"/>
              <w:left w:val="single" w:sz="4" w:space="0" w:color="156082"/>
              <w:bottom w:val="single" w:sz="4" w:space="0" w:color="156082"/>
              <w:right w:val="nil"/>
            </w:tcBorders>
            <w:shd w:val="clear" w:color="auto" w:fill="156082"/>
          </w:tcPr>
          <w:p w:rsidR="002B710B" w:rsidRDefault="002B710B">
            <w:pPr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  <w:t>ENTIDAD</w:t>
            </w:r>
          </w:p>
        </w:tc>
        <w:tc>
          <w:tcPr>
            <w:tcW w:w="4992" w:type="dxa"/>
            <w:tcBorders>
              <w:top w:val="single" w:sz="4" w:space="0" w:color="156082"/>
              <w:left w:val="nil"/>
              <w:bottom w:val="single" w:sz="4" w:space="0" w:color="156082"/>
              <w:right w:val="single" w:sz="4" w:space="0" w:color="156082"/>
            </w:tcBorders>
            <w:shd w:val="clear" w:color="auto" w:fill="156082"/>
          </w:tcPr>
          <w:p w:rsidR="002B710B" w:rsidRDefault="002B710B">
            <w:pPr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</w:pPr>
          </w:p>
          <w:p w:rsidR="002B710B" w:rsidRDefault="002B710B">
            <w:pPr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2B710B">
        <w:tc>
          <w:tcPr>
            <w:tcW w:w="3652" w:type="dxa"/>
            <w:shd w:val="clear" w:color="auto" w:fill="C1E4F5"/>
          </w:tcPr>
          <w:p w:rsidR="002B710B" w:rsidRDefault="000031FD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CONVOCATORIA</w:t>
            </w:r>
          </w:p>
        </w:tc>
        <w:tc>
          <w:tcPr>
            <w:tcW w:w="4992" w:type="dxa"/>
            <w:shd w:val="clear" w:color="auto" w:fill="C1E4F5"/>
          </w:tcPr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B710B">
        <w:tc>
          <w:tcPr>
            <w:tcW w:w="3652" w:type="dxa"/>
            <w:shd w:val="clear" w:color="auto" w:fill="auto"/>
          </w:tcPr>
          <w:p w:rsidR="002B710B" w:rsidRDefault="000031FD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TITULO DEL PROYECTO</w:t>
            </w:r>
          </w:p>
        </w:tc>
        <w:tc>
          <w:tcPr>
            <w:tcW w:w="4992" w:type="dxa"/>
            <w:shd w:val="clear" w:color="auto" w:fill="auto"/>
          </w:tcPr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31FD">
        <w:tc>
          <w:tcPr>
            <w:tcW w:w="3652" w:type="dxa"/>
            <w:shd w:val="clear" w:color="auto" w:fill="C1E4F5"/>
          </w:tcPr>
          <w:p w:rsidR="000031FD" w:rsidRDefault="000031FD" w:rsidP="000031FD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AREA DE INTERVENCION</w:t>
            </w:r>
          </w:p>
        </w:tc>
        <w:tc>
          <w:tcPr>
            <w:tcW w:w="4992" w:type="dxa"/>
            <w:shd w:val="clear" w:color="auto" w:fill="C1E4F5"/>
          </w:tcPr>
          <w:p w:rsidR="000031FD" w:rsidRDefault="000031FD">
            <w:pPr>
              <w:rPr>
                <w:rFonts w:ascii="Aptos" w:hAnsi="Aptos"/>
                <w:sz w:val="20"/>
                <w:szCs w:val="20"/>
              </w:rPr>
            </w:pPr>
          </w:p>
          <w:p w:rsidR="00862013" w:rsidRDefault="0086201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B710B">
        <w:tc>
          <w:tcPr>
            <w:tcW w:w="3652" w:type="dxa"/>
            <w:shd w:val="clear" w:color="auto" w:fill="auto"/>
          </w:tcPr>
          <w:p w:rsidR="002B710B" w:rsidRDefault="009D7EB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FECHA PRESENTACION DE LA JUSTIFICACION</w:t>
            </w:r>
          </w:p>
        </w:tc>
        <w:tc>
          <w:tcPr>
            <w:tcW w:w="4992" w:type="dxa"/>
            <w:shd w:val="clear" w:color="auto" w:fill="auto"/>
          </w:tcPr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B710B">
        <w:tc>
          <w:tcPr>
            <w:tcW w:w="3652" w:type="dxa"/>
            <w:shd w:val="clear" w:color="auto" w:fill="C1E4F5"/>
          </w:tcPr>
          <w:p w:rsidR="002B710B" w:rsidRDefault="002B710B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COSTE TOTAL DEL PROYECTO</w:t>
            </w:r>
          </w:p>
        </w:tc>
        <w:tc>
          <w:tcPr>
            <w:tcW w:w="4992" w:type="dxa"/>
            <w:shd w:val="clear" w:color="auto" w:fill="C1E4F5"/>
          </w:tcPr>
          <w:p w:rsidR="002B710B" w:rsidRDefault="002B710B">
            <w:pPr>
              <w:rPr>
                <w:rFonts w:ascii="Aptos" w:hAnsi="Aptos"/>
                <w:sz w:val="20"/>
                <w:szCs w:val="20"/>
              </w:rPr>
            </w:pPr>
          </w:p>
          <w:p w:rsidR="00862013" w:rsidRDefault="00862013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381B64">
        <w:tc>
          <w:tcPr>
            <w:tcW w:w="3652" w:type="dxa"/>
            <w:shd w:val="clear" w:color="auto" w:fill="auto"/>
          </w:tcPr>
          <w:p w:rsidR="00381B64" w:rsidRDefault="00381B6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SUBVENCION </w:t>
            </w:r>
            <w:r w:rsidR="009D7EB2">
              <w:rPr>
                <w:rFonts w:ascii="Aptos" w:hAnsi="Aptos"/>
                <w:b/>
                <w:bCs/>
                <w:sz w:val="20"/>
                <w:szCs w:val="20"/>
              </w:rPr>
              <w:t>SUBVENCIONADA POR E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L AYUNTAMIENTO DE SANTANDER</w:t>
            </w:r>
          </w:p>
        </w:tc>
        <w:tc>
          <w:tcPr>
            <w:tcW w:w="4992" w:type="dxa"/>
            <w:shd w:val="clear" w:color="auto" w:fill="auto"/>
          </w:tcPr>
          <w:p w:rsidR="00381B64" w:rsidRDefault="00381B6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381B64">
        <w:tc>
          <w:tcPr>
            <w:tcW w:w="3652" w:type="dxa"/>
            <w:shd w:val="clear" w:color="auto" w:fill="C1E4F5"/>
          </w:tcPr>
          <w:p w:rsidR="00381B64" w:rsidRDefault="00381B6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NOMBRE DE LA PERSONA RESPONSABLE DEL PROYECTO</w:t>
            </w:r>
          </w:p>
        </w:tc>
        <w:tc>
          <w:tcPr>
            <w:tcW w:w="4992" w:type="dxa"/>
            <w:shd w:val="clear" w:color="auto" w:fill="C1E4F5"/>
          </w:tcPr>
          <w:p w:rsidR="00381B64" w:rsidRDefault="00381B6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381B64">
        <w:tc>
          <w:tcPr>
            <w:tcW w:w="3652" w:type="dxa"/>
            <w:shd w:val="clear" w:color="auto" w:fill="auto"/>
          </w:tcPr>
          <w:p w:rsidR="00381B64" w:rsidRDefault="00381B6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TELEFONO DE CONTACTO DE LA PERSONA RESPONSABLE</w:t>
            </w:r>
          </w:p>
        </w:tc>
        <w:tc>
          <w:tcPr>
            <w:tcW w:w="4992" w:type="dxa"/>
            <w:shd w:val="clear" w:color="auto" w:fill="auto"/>
          </w:tcPr>
          <w:p w:rsidR="00381B64" w:rsidRDefault="00381B6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9D7EB2">
        <w:tc>
          <w:tcPr>
            <w:tcW w:w="3652" w:type="dxa"/>
            <w:shd w:val="clear" w:color="auto" w:fill="C1E4F5"/>
          </w:tcPr>
          <w:p w:rsidR="009D7EB2" w:rsidRDefault="009D7EB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CORREO ELECTRONICO DE LA PERSONA RESPONSABLE</w:t>
            </w:r>
          </w:p>
        </w:tc>
        <w:tc>
          <w:tcPr>
            <w:tcW w:w="4992" w:type="dxa"/>
            <w:shd w:val="clear" w:color="auto" w:fill="C1E4F5"/>
          </w:tcPr>
          <w:p w:rsidR="009D7EB2" w:rsidRDefault="009D7EB2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2B710B" w:rsidRPr="00D676FF" w:rsidRDefault="002B710B">
      <w:pPr>
        <w:rPr>
          <w:rFonts w:ascii="Aptos" w:hAnsi="Aptos"/>
          <w:sz w:val="20"/>
          <w:szCs w:val="20"/>
        </w:rPr>
      </w:pPr>
    </w:p>
    <w:p w:rsidR="002B710B" w:rsidRPr="00D676FF" w:rsidRDefault="002B710B">
      <w:pPr>
        <w:rPr>
          <w:rFonts w:ascii="Aptos" w:hAnsi="Aptos"/>
          <w:sz w:val="20"/>
          <w:szCs w:val="20"/>
        </w:rPr>
      </w:pPr>
    </w:p>
    <w:p w:rsidR="002B710B" w:rsidRPr="00D676FF" w:rsidRDefault="002B710B">
      <w:pPr>
        <w:rPr>
          <w:rFonts w:ascii="Aptos" w:hAnsi="Aptos"/>
          <w:sz w:val="20"/>
          <w:szCs w:val="20"/>
        </w:rPr>
      </w:pPr>
    </w:p>
    <w:p w:rsidR="002B710B" w:rsidRPr="00D676FF" w:rsidRDefault="002B710B">
      <w:pPr>
        <w:rPr>
          <w:rFonts w:ascii="Aptos" w:hAnsi="Aptos"/>
          <w:sz w:val="20"/>
          <w:szCs w:val="20"/>
        </w:rPr>
      </w:pPr>
    </w:p>
    <w:p w:rsidR="0004368C" w:rsidRPr="00D676FF" w:rsidRDefault="0004368C">
      <w:pPr>
        <w:rPr>
          <w:rFonts w:ascii="Aptos" w:hAnsi="Aptos"/>
          <w:sz w:val="20"/>
          <w:szCs w:val="20"/>
        </w:rPr>
      </w:pPr>
    </w:p>
    <w:p w:rsidR="0004368C" w:rsidRPr="00D676FF" w:rsidRDefault="0004368C">
      <w:pPr>
        <w:rPr>
          <w:rFonts w:ascii="Aptos" w:hAnsi="Aptos" w:cs="Arial"/>
          <w:color w:val="999999"/>
          <w:sz w:val="20"/>
          <w:szCs w:val="20"/>
        </w:rPr>
      </w:pPr>
    </w:p>
    <w:p w:rsidR="0004368C" w:rsidRPr="00D676FF" w:rsidRDefault="0004368C">
      <w:pPr>
        <w:rPr>
          <w:rFonts w:ascii="Aptos" w:hAnsi="Aptos"/>
          <w:sz w:val="20"/>
          <w:szCs w:val="20"/>
        </w:rPr>
      </w:pPr>
    </w:p>
    <w:p w:rsidR="00E35A68" w:rsidRPr="00D676FF" w:rsidRDefault="0004368C" w:rsidP="00E35A68">
      <w:pPr>
        <w:rPr>
          <w:rFonts w:ascii="Aptos" w:hAnsi="Aptos"/>
          <w:vanish/>
          <w:sz w:val="20"/>
          <w:szCs w:val="20"/>
        </w:rPr>
      </w:pPr>
      <w:r w:rsidRPr="00D676FF">
        <w:rPr>
          <w:rFonts w:ascii="Aptos" w:hAnsi="Aptos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4"/>
      </w:tblGrid>
      <w:tr w:rsidR="0004368C" w:rsidRPr="00D676FF" w:rsidTr="00E35A6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04368C" w:rsidRPr="00D676FF" w:rsidRDefault="0004368C">
            <w:pPr>
              <w:rPr>
                <w:rFonts w:ascii="Aptos" w:hAnsi="Aptos"/>
                <w:sz w:val="20"/>
                <w:szCs w:val="20"/>
              </w:rPr>
            </w:pPr>
          </w:p>
          <w:p w:rsidR="0004368C" w:rsidRPr="00D676FF" w:rsidRDefault="00C35022">
            <w:pPr>
              <w:pStyle w:val="Ttulo3"/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DATOS D</w:t>
            </w:r>
            <w:r w:rsidR="0004368C" w:rsidRPr="00D676FF">
              <w:rPr>
                <w:rFonts w:ascii="Aptos" w:hAnsi="Aptos"/>
                <w:sz w:val="20"/>
                <w:szCs w:val="20"/>
              </w:rPr>
              <w:t>EL PROYECTO</w:t>
            </w:r>
            <w:r>
              <w:rPr>
                <w:rFonts w:ascii="Aptos" w:hAnsi="Aptos"/>
                <w:sz w:val="20"/>
                <w:szCs w:val="20"/>
              </w:rPr>
              <w:t xml:space="preserve"> SUBVENCIONADO</w:t>
            </w:r>
          </w:p>
          <w:p w:rsidR="0004368C" w:rsidRPr="00D676FF" w:rsidRDefault="0004368C">
            <w:pPr>
              <w:ind w:left="36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04368C" w:rsidRPr="003F32CF" w:rsidRDefault="0004368C" w:rsidP="001141F7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8789" w:type="dxa"/>
        <w:tblInd w:w="-72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276"/>
        <w:gridCol w:w="1134"/>
        <w:gridCol w:w="1559"/>
        <w:gridCol w:w="1134"/>
        <w:gridCol w:w="1559"/>
      </w:tblGrid>
      <w:tr w:rsidR="003F32CF" w:rsidRPr="00D676FF" w:rsidTr="00B86719">
        <w:tc>
          <w:tcPr>
            <w:tcW w:w="8789" w:type="dxa"/>
            <w:gridSpan w:val="6"/>
            <w:shd w:val="clear" w:color="auto" w:fill="DBE5F1"/>
          </w:tcPr>
          <w:p w:rsidR="003F32CF" w:rsidRPr="00D676FF" w:rsidRDefault="003F32CF" w:rsidP="003F32CF">
            <w:pPr>
              <w:ind w:left="72" w:hanging="142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1. Ficha resumen del proyecto</w:t>
            </w:r>
          </w:p>
        </w:tc>
      </w:tr>
      <w:tr w:rsidR="003F32CF" w:rsidRPr="00D676FF" w:rsidTr="00D85B2E">
        <w:trPr>
          <w:cantSplit/>
        </w:trPr>
        <w:tc>
          <w:tcPr>
            <w:tcW w:w="2127" w:type="dxa"/>
          </w:tcPr>
          <w:p w:rsidR="003F32CF" w:rsidRPr="00D85B2E" w:rsidRDefault="003F32CF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Título del proyecto</w:t>
            </w:r>
          </w:p>
        </w:tc>
        <w:tc>
          <w:tcPr>
            <w:tcW w:w="6662" w:type="dxa"/>
            <w:gridSpan w:val="5"/>
          </w:tcPr>
          <w:p w:rsidR="003F32CF" w:rsidRDefault="003F32CF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  <w:p w:rsidR="00D85B2E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  <w:p w:rsidR="00D85B2E" w:rsidRPr="00D676FF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3F32CF" w:rsidRPr="00D676FF" w:rsidTr="00117B31">
        <w:trPr>
          <w:cantSplit/>
        </w:trPr>
        <w:tc>
          <w:tcPr>
            <w:tcW w:w="2127" w:type="dxa"/>
          </w:tcPr>
          <w:p w:rsidR="003F32CF" w:rsidRPr="00D85B2E" w:rsidRDefault="0097494E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Prioridades de la convocatoria</w:t>
            </w:r>
          </w:p>
        </w:tc>
        <w:tc>
          <w:tcPr>
            <w:tcW w:w="6662" w:type="dxa"/>
            <w:gridSpan w:val="5"/>
          </w:tcPr>
          <w:p w:rsidR="00117B31" w:rsidRPr="00D676FF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</w:p>
          <w:p w:rsidR="00117B31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</w:p>
          <w:p w:rsidR="00117B31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</w:p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</w:p>
        </w:tc>
      </w:tr>
      <w:tr w:rsidR="003F32CF" w:rsidRPr="00D676FF" w:rsidTr="00117B31">
        <w:trPr>
          <w:cantSplit/>
        </w:trPr>
        <w:tc>
          <w:tcPr>
            <w:tcW w:w="2127" w:type="dxa"/>
          </w:tcPr>
          <w:p w:rsidR="003F32CF" w:rsidRPr="00D85B2E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 xml:space="preserve">¿A qué sectores de población </w:t>
            </w:r>
            <w:r w:rsidR="004A7501">
              <w:rPr>
                <w:rFonts w:ascii="Aptos" w:hAnsi="Aptos"/>
                <w:b/>
                <w:bCs/>
                <w:sz w:val="20"/>
                <w:szCs w:val="20"/>
              </w:rPr>
              <w:t xml:space="preserve">se ha dirigido </w:t>
            </w: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el proyecto?</w:t>
            </w:r>
          </w:p>
        </w:tc>
        <w:tc>
          <w:tcPr>
            <w:tcW w:w="6662" w:type="dxa"/>
            <w:gridSpan w:val="5"/>
          </w:tcPr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Infancia, adolescencia y familia.</w:t>
            </w:r>
          </w:p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Personas en situación de dependencia.</w:t>
            </w:r>
          </w:p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Personas mayores.</w:t>
            </w:r>
          </w:p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Personas con discapacidad.</w:t>
            </w:r>
          </w:p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Personas con drogodependencias.</w:t>
            </w:r>
          </w:p>
          <w:p w:rsidR="00117B31" w:rsidRPr="00117B31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Minorías étnicas.</w:t>
            </w:r>
          </w:p>
          <w:p w:rsidR="003F32CF" w:rsidRPr="00D676FF" w:rsidRDefault="00117B31" w:rsidP="00117B31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☐ </w:t>
            </w:r>
            <w:r w:rsidRPr="00117B31">
              <w:rPr>
                <w:rFonts w:ascii="Aptos" w:hAnsi="Aptos"/>
                <w:sz w:val="20"/>
                <w:szCs w:val="20"/>
              </w:rPr>
              <w:t>Otras personas en situación de vulnerabilidad, exclusión o aislamiento social.</w:t>
            </w:r>
          </w:p>
        </w:tc>
      </w:tr>
      <w:tr w:rsidR="00117B31" w:rsidRPr="00D676FF" w:rsidTr="00117B31">
        <w:trPr>
          <w:cantSplit/>
        </w:trPr>
        <w:tc>
          <w:tcPr>
            <w:tcW w:w="2127" w:type="dxa"/>
          </w:tcPr>
          <w:p w:rsidR="00117B31" w:rsidRPr="00D85B2E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Plazo de ejecución del proyecto</w:t>
            </w:r>
          </w:p>
        </w:tc>
        <w:tc>
          <w:tcPr>
            <w:tcW w:w="1276" w:type="dxa"/>
          </w:tcPr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Fecha de inicio</w:t>
            </w:r>
          </w:p>
        </w:tc>
        <w:tc>
          <w:tcPr>
            <w:tcW w:w="1559" w:type="dxa"/>
          </w:tcPr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134" w:type="dxa"/>
          </w:tcPr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Fecha de finalización</w:t>
            </w:r>
          </w:p>
        </w:tc>
        <w:tc>
          <w:tcPr>
            <w:tcW w:w="1559" w:type="dxa"/>
          </w:tcPr>
          <w:p w:rsidR="00117B31" w:rsidRPr="00D676FF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3F32CF" w:rsidRPr="00D676FF" w:rsidTr="00117B31">
        <w:trPr>
          <w:cantSplit/>
        </w:trPr>
        <w:tc>
          <w:tcPr>
            <w:tcW w:w="2127" w:type="dxa"/>
          </w:tcPr>
          <w:p w:rsidR="003F32CF" w:rsidRPr="00D85B2E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Coste total del proyecto</w:t>
            </w:r>
          </w:p>
        </w:tc>
        <w:tc>
          <w:tcPr>
            <w:tcW w:w="6662" w:type="dxa"/>
            <w:gridSpan w:val="5"/>
          </w:tcPr>
          <w:p w:rsidR="003F32CF" w:rsidRPr="00D676FF" w:rsidRDefault="003F32CF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  <w:tr w:rsidR="00117B31" w:rsidRPr="00D676FF" w:rsidTr="00117B31">
        <w:trPr>
          <w:cantSplit/>
        </w:trPr>
        <w:tc>
          <w:tcPr>
            <w:tcW w:w="2127" w:type="dxa"/>
          </w:tcPr>
          <w:p w:rsidR="00117B31" w:rsidRPr="00D85B2E" w:rsidRDefault="00117B31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 xml:space="preserve">Importe </w:t>
            </w:r>
            <w:r w:rsidR="004A7501">
              <w:rPr>
                <w:rFonts w:ascii="Aptos" w:hAnsi="Aptos"/>
                <w:b/>
                <w:bCs/>
                <w:sz w:val="20"/>
                <w:szCs w:val="20"/>
              </w:rPr>
              <w:t xml:space="preserve">subvencionado </w:t>
            </w:r>
            <w:r w:rsidR="00C35022">
              <w:rPr>
                <w:rFonts w:ascii="Aptos" w:hAnsi="Aptos"/>
                <w:b/>
                <w:bCs/>
                <w:sz w:val="20"/>
                <w:szCs w:val="20"/>
              </w:rPr>
              <w:t xml:space="preserve">por </w:t>
            </w:r>
            <w:r w:rsidR="00C35022" w:rsidRPr="00D85B2E">
              <w:rPr>
                <w:rFonts w:ascii="Aptos" w:hAnsi="Aptos"/>
                <w:b/>
                <w:bCs/>
                <w:sz w:val="20"/>
                <w:szCs w:val="20"/>
              </w:rPr>
              <w:t>el</w:t>
            </w: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 xml:space="preserve"> Ayuntamiento </w:t>
            </w:r>
          </w:p>
        </w:tc>
        <w:tc>
          <w:tcPr>
            <w:tcW w:w="6662" w:type="dxa"/>
            <w:gridSpan w:val="5"/>
          </w:tcPr>
          <w:p w:rsidR="00117B31" w:rsidRPr="00D676FF" w:rsidRDefault="00117B31" w:rsidP="00C30719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 w:rsidRPr="00C30719"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>No puede exceder del 80% del coste total del proyecto</w:t>
            </w:r>
          </w:p>
        </w:tc>
      </w:tr>
      <w:tr w:rsidR="00D85B2E" w:rsidRPr="00D676FF" w:rsidTr="00117B31">
        <w:trPr>
          <w:cantSplit/>
        </w:trPr>
        <w:tc>
          <w:tcPr>
            <w:tcW w:w="2127" w:type="dxa"/>
          </w:tcPr>
          <w:p w:rsidR="00D85B2E" w:rsidRPr="00D85B2E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85B2E">
              <w:rPr>
                <w:rFonts w:ascii="Aptos" w:hAnsi="Aptos"/>
                <w:b/>
                <w:bCs/>
                <w:sz w:val="20"/>
                <w:szCs w:val="20"/>
              </w:rPr>
              <w:t>Cofinanciación</w:t>
            </w:r>
          </w:p>
        </w:tc>
        <w:tc>
          <w:tcPr>
            <w:tcW w:w="6662" w:type="dxa"/>
            <w:gridSpan w:val="5"/>
          </w:tcPr>
          <w:p w:rsidR="00D85B2E" w:rsidRDefault="00D85B2E" w:rsidP="00C30719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</w:pPr>
            <w:r w:rsidRPr="00C30719"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 xml:space="preserve">Indicar la cofinanciación </w:t>
            </w:r>
            <w:r w:rsidR="004A7501"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>que el proyecto ha obtenido</w:t>
            </w:r>
            <w:r w:rsidRPr="00C30719"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>. Si se trata de una cofinanciación de la entidad con recursos propios, indicadlo en tabla como Recursos propios de la entidad y el importe correspondiente.</w:t>
            </w:r>
            <w:r w:rsidR="00C35022"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 xml:space="preserve"> Incluir más filas si fuera necesario.</w:t>
            </w:r>
          </w:p>
          <w:p w:rsidR="00C35022" w:rsidRDefault="00C35022" w:rsidP="00C30719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</w:pPr>
          </w:p>
          <w:p w:rsidR="00C35022" w:rsidRDefault="00C35022" w:rsidP="00C30719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 xml:space="preserve">MUY IMPORTANTE: </w:t>
            </w:r>
          </w:p>
          <w:p w:rsidR="00C35022" w:rsidRDefault="00C35022" w:rsidP="00C30719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>a. el orden indicado en la tabla debe coincidir con el orden en el que se incluyen los cofinanciadores en la hoja Excel.</w:t>
            </w:r>
          </w:p>
          <w:p w:rsidR="00C35022" w:rsidRPr="00C30719" w:rsidRDefault="00C35022" w:rsidP="00C30719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color w:val="C0C0C0"/>
                <w:sz w:val="18"/>
                <w:szCs w:val="18"/>
              </w:rPr>
              <w:t>b. Es obligatorio aportar una copia de las resoluciones / comprobantes de las cofinanciaciones al proyecto.</w:t>
            </w:r>
          </w:p>
          <w:p w:rsidR="00D85B2E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16"/>
              <w:gridCol w:w="3796"/>
              <w:gridCol w:w="1355"/>
            </w:tblGrid>
            <w:tr w:rsidR="00C35022" w:rsidRPr="00B86719" w:rsidTr="00C35022">
              <w:trPr>
                <w:trHeight w:val="284"/>
              </w:trPr>
              <w:tc>
                <w:tcPr>
                  <w:tcW w:w="1216" w:type="dxa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center"/>
                    <w:rPr>
                      <w:rFonts w:ascii="Aptos" w:hAnsi="Aptos"/>
                      <w:sz w:val="16"/>
                      <w:szCs w:val="16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center"/>
                    <w:rPr>
                      <w:rFonts w:ascii="Aptos" w:hAnsi="Aptos"/>
                      <w:sz w:val="16"/>
                      <w:szCs w:val="16"/>
                    </w:rPr>
                  </w:pPr>
                  <w:r w:rsidRPr="00B86719">
                    <w:rPr>
                      <w:rFonts w:ascii="Aptos" w:hAnsi="Aptos"/>
                      <w:sz w:val="16"/>
                      <w:szCs w:val="16"/>
                    </w:rPr>
                    <w:t xml:space="preserve">Entidad </w:t>
                  </w:r>
                  <w:proofErr w:type="spellStart"/>
                  <w:r w:rsidRPr="00B86719">
                    <w:rPr>
                      <w:rFonts w:ascii="Aptos" w:hAnsi="Aptos"/>
                      <w:sz w:val="16"/>
                      <w:szCs w:val="16"/>
                    </w:rPr>
                    <w:t>cofinanciadora</w:t>
                  </w:r>
                  <w:proofErr w:type="spellEnd"/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center"/>
                    <w:rPr>
                      <w:rFonts w:ascii="Aptos" w:hAnsi="Aptos"/>
                      <w:sz w:val="16"/>
                      <w:szCs w:val="16"/>
                    </w:rPr>
                  </w:pPr>
                  <w:r w:rsidRPr="00B86719">
                    <w:rPr>
                      <w:rFonts w:ascii="Aptos" w:hAnsi="Aptos"/>
                      <w:sz w:val="16"/>
                      <w:szCs w:val="16"/>
                    </w:rPr>
                    <w:t>Importe</w:t>
                  </w:r>
                </w:p>
              </w:tc>
            </w:tr>
            <w:tr w:rsidR="00C35022" w:rsidRPr="00B86719" w:rsidTr="00C35022">
              <w:trPr>
                <w:trHeight w:val="298"/>
              </w:trPr>
              <w:tc>
                <w:tcPr>
                  <w:tcW w:w="1216" w:type="dxa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Cof1</w:t>
                  </w: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35022" w:rsidRPr="00B86719" w:rsidTr="00C35022">
              <w:trPr>
                <w:trHeight w:val="284"/>
              </w:trPr>
              <w:tc>
                <w:tcPr>
                  <w:tcW w:w="1216" w:type="dxa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Cof2</w:t>
                  </w: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35022" w:rsidRPr="00B86719" w:rsidTr="00C35022">
              <w:trPr>
                <w:trHeight w:val="284"/>
              </w:trPr>
              <w:tc>
                <w:tcPr>
                  <w:tcW w:w="1216" w:type="dxa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Cof3</w:t>
                  </w: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35022" w:rsidRPr="00B86719" w:rsidTr="00C35022">
              <w:trPr>
                <w:trHeight w:val="284"/>
              </w:trPr>
              <w:tc>
                <w:tcPr>
                  <w:tcW w:w="1216" w:type="dxa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Cof4</w:t>
                  </w: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C35022" w:rsidRPr="00B86719" w:rsidTr="00C35022">
              <w:trPr>
                <w:trHeight w:val="284"/>
              </w:trPr>
              <w:tc>
                <w:tcPr>
                  <w:tcW w:w="1216" w:type="dxa"/>
                </w:tcPr>
                <w:p w:rsidR="00C35022" w:rsidRPr="00B86719" w:rsidRDefault="00F013F0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Cof</w:t>
                  </w:r>
                  <w:r w:rsidR="00C35022">
                    <w:rPr>
                      <w:rFonts w:ascii="Aptos" w:hAnsi="Aptos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796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shd w:val="clear" w:color="auto" w:fill="auto"/>
                </w:tcPr>
                <w:p w:rsidR="00C35022" w:rsidRPr="00B86719" w:rsidRDefault="00C35022" w:rsidP="00B86719">
                  <w:pPr>
                    <w:tabs>
                      <w:tab w:val="left" w:pos="2380"/>
                    </w:tabs>
                    <w:jc w:val="both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:rsidR="00D85B2E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  <w:p w:rsidR="00D85B2E" w:rsidRDefault="00D85B2E" w:rsidP="00B86719">
            <w:pPr>
              <w:tabs>
                <w:tab w:val="left" w:pos="2380"/>
              </w:tabs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3F32CF" w:rsidRPr="003F32CF" w:rsidRDefault="003F32CF" w:rsidP="001141F7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3F32CF" w:rsidRPr="003F32CF" w:rsidRDefault="003F32CF" w:rsidP="001141F7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3F32CF" w:rsidRPr="003F32CF" w:rsidRDefault="003F32CF" w:rsidP="001141F7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3F32CF" w:rsidRPr="00B86719" w:rsidRDefault="003F32CF">
      <w:pPr>
        <w:rPr>
          <w:rFonts w:ascii="Aptos" w:hAnsi="Aptos"/>
          <w:sz w:val="20"/>
          <w:szCs w:val="20"/>
        </w:rPr>
      </w:pPr>
      <w:r>
        <w:br w:type="page"/>
      </w:r>
    </w:p>
    <w:tbl>
      <w:tblPr>
        <w:tblW w:w="0" w:type="auto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4"/>
      </w:tblGrid>
      <w:tr w:rsidR="0004368C" w:rsidRPr="00D676FF" w:rsidTr="00E23AB3">
        <w:tc>
          <w:tcPr>
            <w:tcW w:w="8754" w:type="dxa"/>
            <w:shd w:val="clear" w:color="auto" w:fill="DBE5F1"/>
          </w:tcPr>
          <w:p w:rsidR="0004368C" w:rsidRPr="00D676FF" w:rsidRDefault="0004368C">
            <w:pPr>
              <w:pStyle w:val="Sangradetextonormal"/>
              <w:ind w:left="0"/>
              <w:jc w:val="center"/>
              <w:rPr>
                <w:rFonts w:ascii="Aptos" w:hAnsi="Aptos"/>
                <w:i/>
                <w:i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lastRenderedPageBreak/>
              <w:t>1.</w:t>
            </w:r>
            <w:r w:rsidR="0026690F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 xml:space="preserve">Ficha resumen </w:t>
            </w:r>
            <w:r w:rsidRPr="00D676FF">
              <w:rPr>
                <w:rFonts w:ascii="Aptos" w:hAnsi="Aptos"/>
                <w:i/>
                <w:iCs/>
                <w:sz w:val="20"/>
                <w:szCs w:val="20"/>
              </w:rPr>
              <w:t>(continuación)</w:t>
            </w:r>
          </w:p>
          <w:p w:rsidR="0004368C" w:rsidRPr="00D676FF" w:rsidRDefault="0004368C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04368C" w:rsidRPr="00D676FF" w:rsidTr="00E23AB3">
        <w:tc>
          <w:tcPr>
            <w:tcW w:w="8754" w:type="dxa"/>
          </w:tcPr>
          <w:p w:rsidR="0004368C" w:rsidRPr="00C30719" w:rsidRDefault="00C35022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Breve descripción de la ejecución del proyecto</w:t>
            </w:r>
          </w:p>
          <w:p w:rsidR="0004368C" w:rsidRPr="00D85B2E" w:rsidRDefault="00C35022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>¿Se ha ejecutado según las previsiones iniciales? ¿Se han producido desviaciones en los objetivos y resultados esperados? Si es así, ¿cuáles han sido las causas y cómo se ha solventado? ¿Se han podido desarrollar las actividades previstas? ¿Cuáles han sido los principales aprendizajes del proyecto?</w:t>
            </w:r>
          </w:p>
          <w:p w:rsidR="0004368C" w:rsidRDefault="0004368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Default="00BB014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C30719" w:rsidRDefault="00C30719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C30719" w:rsidRPr="00D85B2E" w:rsidRDefault="00C30719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  <w:tr w:rsidR="00D85B2E" w:rsidRPr="00D676FF" w:rsidTr="00E23AB3">
        <w:tc>
          <w:tcPr>
            <w:tcW w:w="8754" w:type="dxa"/>
          </w:tcPr>
          <w:p w:rsidR="00D85B2E" w:rsidRPr="00D676FF" w:rsidRDefault="00D85B2E" w:rsidP="00D85B2E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Localización precisa del Proyecto:</w:t>
            </w:r>
          </w:p>
          <w:p w:rsidR="00D85B2E" w:rsidRPr="00D676FF" w:rsidRDefault="00D85B2E" w:rsidP="00D85B2E">
            <w:pPr>
              <w:pStyle w:val="Sangradetextonormal"/>
              <w:ind w:left="0"/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</w:pPr>
            <w:r w:rsidRPr="00D676FF"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 xml:space="preserve">Descripción de donde se </w:t>
            </w:r>
            <w:r w:rsidR="00C35022"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>ha desarrollado</w:t>
            </w:r>
            <w:r w:rsidRPr="00D676FF"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 xml:space="preserve"> el proyecto. </w:t>
            </w:r>
          </w:p>
          <w:p w:rsidR="00C35022" w:rsidRDefault="00C35022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C35022" w:rsidRDefault="00C35022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C30719" w:rsidRPr="00C30719" w:rsidRDefault="00C30719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C30719" w:rsidRPr="00C30719" w:rsidRDefault="00C30719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04368C" w:rsidRPr="00D676FF" w:rsidRDefault="0004368C">
      <w:pPr>
        <w:pStyle w:val="Sangradetextonormal"/>
        <w:rPr>
          <w:rFonts w:ascii="Aptos" w:hAnsi="Aptos"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4"/>
      </w:tblGrid>
      <w:tr w:rsidR="0004368C" w:rsidRPr="00D676FF" w:rsidTr="00E35A68">
        <w:tc>
          <w:tcPr>
            <w:tcW w:w="8754" w:type="dxa"/>
            <w:shd w:val="clear" w:color="auto" w:fill="B8CCE4"/>
          </w:tcPr>
          <w:p w:rsidR="0004368C" w:rsidRDefault="0004368C" w:rsidP="0026690F">
            <w:pPr>
              <w:pStyle w:val="Ttulo3"/>
              <w:jc w:val="center"/>
              <w:rPr>
                <w:rFonts w:ascii="Aptos" w:hAnsi="Aptos"/>
                <w:sz w:val="20"/>
                <w:szCs w:val="20"/>
              </w:rPr>
            </w:pPr>
            <w:r w:rsidRPr="00D676FF">
              <w:rPr>
                <w:rFonts w:ascii="Aptos" w:hAnsi="Aptos"/>
                <w:sz w:val="20"/>
                <w:szCs w:val="20"/>
              </w:rPr>
              <w:t>JUSTIFICACIÓN DEL PROYECTO</w:t>
            </w:r>
          </w:p>
          <w:p w:rsidR="0026690F" w:rsidRPr="0026690F" w:rsidRDefault="0026690F" w:rsidP="0026690F">
            <w:pPr>
              <w:jc w:val="center"/>
            </w:pPr>
          </w:p>
        </w:tc>
      </w:tr>
    </w:tbl>
    <w:p w:rsidR="0004368C" w:rsidRPr="00D676FF" w:rsidRDefault="0004368C">
      <w:pPr>
        <w:pStyle w:val="Sangradetextonormal"/>
        <w:rPr>
          <w:rFonts w:ascii="Aptos" w:hAnsi="Aptos"/>
          <w:b/>
          <w:bCs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2"/>
        <w:gridCol w:w="4302"/>
      </w:tblGrid>
      <w:tr w:rsidR="0004368C" w:rsidRPr="00D676FF" w:rsidTr="00E23AB3">
        <w:tc>
          <w:tcPr>
            <w:tcW w:w="8754" w:type="dxa"/>
            <w:gridSpan w:val="2"/>
          </w:tcPr>
          <w:p w:rsidR="0004368C" w:rsidRPr="00D676FF" w:rsidRDefault="0004368C" w:rsidP="00860683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1.</w:t>
            </w:r>
            <w:r w:rsidR="0026690F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>N</w:t>
            </w:r>
            <w:r w:rsidR="0026690F" w:rsidRPr="0026690F">
              <w:rPr>
                <w:rFonts w:ascii="Aptos" w:hAnsi="Aptos"/>
                <w:b/>
                <w:bCs/>
                <w:sz w:val="20"/>
                <w:szCs w:val="20"/>
              </w:rPr>
              <w:t>ecesidades detectadas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 xml:space="preserve">. </w:t>
            </w:r>
          </w:p>
          <w:p w:rsidR="0004368C" w:rsidRPr="00D676FF" w:rsidRDefault="00BB014C" w:rsidP="00BB014C">
            <w:pPr>
              <w:pStyle w:val="Sangradetextonormal"/>
              <w:ind w:left="11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 xml:space="preserve">El desarrollo del proyecto, ¿de qué manera ha incidido sobre las necesidades detectadas del colectivo destinatario? ¿En qué medida ha tenido un impacto significativo sobre estas necesidades? </w:t>
            </w:r>
          </w:p>
        </w:tc>
      </w:tr>
      <w:tr w:rsidR="0026690F" w:rsidRPr="00D676FF" w:rsidTr="00E23AB3">
        <w:tc>
          <w:tcPr>
            <w:tcW w:w="8754" w:type="dxa"/>
            <w:gridSpan w:val="2"/>
          </w:tcPr>
          <w:p w:rsidR="0026690F" w:rsidRPr="00F94ECA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F94ECA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F94ECA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D676FF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26690F" w:rsidRPr="00D676FF" w:rsidTr="00E23AB3">
        <w:tc>
          <w:tcPr>
            <w:tcW w:w="8754" w:type="dxa"/>
            <w:gridSpan w:val="2"/>
          </w:tcPr>
          <w:p w:rsidR="0026690F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2. 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erfiles de las personas beneficiarias del proyecto</w:t>
            </w:r>
          </w:p>
          <w:p w:rsidR="00BB014C" w:rsidRPr="00D676FF" w:rsidRDefault="00BB014C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>Los perfiles de las personas beneficiarias, ¿se corresponden con los inicialmente previstos? ¿Ha existido alguna modificación sobre las personas beneficiarias? Si es así, por favor, explique cuáles y los motivos de los cambios. Defina los criterios de selección de las personas beneficiarias</w:t>
            </w:r>
          </w:p>
        </w:tc>
      </w:tr>
      <w:tr w:rsidR="0026690F" w:rsidRPr="00D676FF" w:rsidTr="00E23AB3">
        <w:tc>
          <w:tcPr>
            <w:tcW w:w="8754" w:type="dxa"/>
            <w:gridSpan w:val="2"/>
          </w:tcPr>
          <w:p w:rsidR="0026690F" w:rsidRP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26690F" w:rsidRPr="00D676FF" w:rsidTr="00E23AB3">
        <w:tc>
          <w:tcPr>
            <w:tcW w:w="8754" w:type="dxa"/>
            <w:gridSpan w:val="2"/>
          </w:tcPr>
          <w:p w:rsidR="0026690F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3. Número de personas beneficiarias del proyecto</w:t>
            </w:r>
          </w:p>
        </w:tc>
      </w:tr>
      <w:tr w:rsidR="0026690F" w:rsidRPr="00D676FF" w:rsidTr="00B86719">
        <w:tc>
          <w:tcPr>
            <w:tcW w:w="4377" w:type="dxa"/>
          </w:tcPr>
          <w:p w:rsidR="0026690F" w:rsidRPr="00F94ECA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94ECA">
              <w:rPr>
                <w:rFonts w:ascii="Aptos" w:hAnsi="Aptos"/>
                <w:b/>
                <w:bCs/>
                <w:sz w:val="20"/>
                <w:szCs w:val="20"/>
              </w:rPr>
              <w:t xml:space="preserve">3.1 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 xml:space="preserve">Nº de personas </w:t>
            </w:r>
            <w:r w:rsidRPr="00F94ECA">
              <w:rPr>
                <w:rFonts w:ascii="Aptos" w:hAnsi="Aptos"/>
                <w:b/>
                <w:bCs/>
                <w:sz w:val="20"/>
                <w:szCs w:val="20"/>
              </w:rPr>
              <w:t>Beneficiarias directas</w:t>
            </w:r>
          </w:p>
          <w:p w:rsid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4377" w:type="dxa"/>
          </w:tcPr>
          <w:p w:rsidR="0026690F" w:rsidRPr="00F94ECA" w:rsidRDefault="0026690F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94ECA">
              <w:rPr>
                <w:rFonts w:ascii="Aptos" w:hAnsi="Aptos"/>
                <w:b/>
                <w:bCs/>
                <w:sz w:val="20"/>
                <w:szCs w:val="20"/>
              </w:rPr>
              <w:t xml:space="preserve">3.2 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 xml:space="preserve">Nº de personas </w:t>
            </w:r>
            <w:r w:rsidRPr="00F94ECA">
              <w:rPr>
                <w:rFonts w:ascii="Aptos" w:hAnsi="Aptos"/>
                <w:b/>
                <w:bCs/>
                <w:sz w:val="20"/>
                <w:szCs w:val="20"/>
              </w:rPr>
              <w:t>Beneficiarias indirectas</w:t>
            </w:r>
          </w:p>
          <w:p w:rsid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26690F" w:rsidRPr="0026690F" w:rsidRDefault="0026690F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  <w:tr w:rsidR="00BB014C" w:rsidRPr="00D676FF">
        <w:tc>
          <w:tcPr>
            <w:tcW w:w="8754" w:type="dxa"/>
            <w:gridSpan w:val="2"/>
          </w:tcPr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3.3 Breve descripción del impacto del proyecto en las personas beneficiarias.</w:t>
            </w:r>
          </w:p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P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  <w:tr w:rsidR="00BB014C" w:rsidRPr="00D676FF">
        <w:tc>
          <w:tcPr>
            <w:tcW w:w="8754" w:type="dxa"/>
            <w:gridSpan w:val="2"/>
          </w:tcPr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3.4 Describa el grado de participación de las personas beneficiarias en el proyecto.</w:t>
            </w:r>
          </w:p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P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P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  <w:tr w:rsidR="00BB014C" w:rsidRPr="00D676FF">
        <w:tc>
          <w:tcPr>
            <w:tcW w:w="8754" w:type="dxa"/>
            <w:gridSpan w:val="2"/>
          </w:tcPr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3.5. Resultados del instrumento de evaluación de las personas beneficiarias.</w:t>
            </w:r>
          </w:p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BB014C" w:rsidRPr="00BB014C" w:rsidRDefault="00BB014C" w:rsidP="0026690F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04368C" w:rsidRPr="006971D0" w:rsidRDefault="0004368C" w:rsidP="006971D0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6971D0" w:rsidRDefault="006971D0" w:rsidP="006971D0">
      <w:pPr>
        <w:pStyle w:val="Sangradetextonormal"/>
        <w:ind w:left="0"/>
        <w:rPr>
          <w:rFonts w:ascii="Aptos" w:hAnsi="Aptos"/>
          <w:sz w:val="20"/>
          <w:szCs w:val="20"/>
        </w:rPr>
        <w:sectPr w:rsidR="006971D0" w:rsidSect="00E405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04368C" w:rsidRPr="006971D0" w:rsidRDefault="0004368C" w:rsidP="006971D0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84"/>
      </w:tblGrid>
      <w:tr w:rsidR="0004368C" w:rsidRPr="00D676FF" w:rsidTr="00DC66FB">
        <w:tc>
          <w:tcPr>
            <w:tcW w:w="13505" w:type="dxa"/>
            <w:shd w:val="clear" w:color="auto" w:fill="B8CCE4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bookmarkStart w:id="1" w:name="_Hlk160261218"/>
          </w:p>
          <w:p w:rsidR="0004368C" w:rsidRPr="00D676FF" w:rsidRDefault="0004368C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D. DESARROLLO DEL PROYECTO</w:t>
            </w:r>
          </w:p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bookmarkEnd w:id="1"/>
    </w:tbl>
    <w:p w:rsidR="0004368C" w:rsidRDefault="0004368C" w:rsidP="00BB014C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BB014C" w:rsidRDefault="00BB014C" w:rsidP="00BB014C">
      <w:pPr>
        <w:pStyle w:val="Sangradetextonormal"/>
        <w:ind w:left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IMPORTANTE: En la siguiente tabla, incluya los resultados obtenidos junto con los indicadores utilizados para su medición. </w:t>
      </w:r>
    </w:p>
    <w:p w:rsidR="00BB014C" w:rsidRDefault="00BB014C" w:rsidP="00BB014C">
      <w:pPr>
        <w:pStyle w:val="Sangradetextonormal"/>
        <w:ind w:left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Adjunte en los anexos las copias de las Fuentes de Verificación</w:t>
      </w:r>
    </w:p>
    <w:p w:rsidR="00BB014C" w:rsidRPr="00BB014C" w:rsidRDefault="00BB014C" w:rsidP="00BB014C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96"/>
        <w:gridCol w:w="3481"/>
        <w:gridCol w:w="3489"/>
        <w:gridCol w:w="2518"/>
      </w:tblGrid>
      <w:tr w:rsidR="006971D0" w:rsidRPr="00D676FF" w:rsidTr="00DC66FB">
        <w:tc>
          <w:tcPr>
            <w:tcW w:w="13505" w:type="dxa"/>
            <w:gridSpan w:val="4"/>
            <w:shd w:val="clear" w:color="auto" w:fill="DBE5F1"/>
          </w:tcPr>
          <w:p w:rsidR="006971D0" w:rsidRPr="00D676FF" w:rsidRDefault="006971D0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1.</w:t>
            </w:r>
            <w:r w:rsidR="00633595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Planificación:</w:t>
            </w:r>
          </w:p>
          <w:p w:rsidR="006971D0" w:rsidRPr="00D676FF" w:rsidRDefault="006971D0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6971D0" w:rsidRPr="00D676FF" w:rsidTr="00DC66FB">
        <w:trPr>
          <w:trHeight w:val="290"/>
        </w:trPr>
        <w:tc>
          <w:tcPr>
            <w:tcW w:w="13505" w:type="dxa"/>
            <w:gridSpan w:val="4"/>
          </w:tcPr>
          <w:p w:rsidR="006971D0" w:rsidRPr="00D676FF" w:rsidRDefault="006971D0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Objetivo General</w:t>
            </w: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676FF" w:rsidRDefault="006971D0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6971D0" w:rsidRPr="00D676FF" w:rsidTr="00DC66FB">
        <w:trPr>
          <w:trHeight w:val="515"/>
        </w:trPr>
        <w:tc>
          <w:tcPr>
            <w:tcW w:w="3866" w:type="dxa"/>
            <w:tcBorders>
              <w:bottom w:val="single" w:sz="4" w:space="0" w:color="auto"/>
            </w:tcBorders>
          </w:tcPr>
          <w:p w:rsidR="006971D0" w:rsidRPr="00D676FF" w:rsidRDefault="006971D0" w:rsidP="00F94ECA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Objetivos Específicos.</w:t>
            </w:r>
          </w:p>
          <w:p w:rsidR="006971D0" w:rsidRPr="00D676FF" w:rsidRDefault="006971D0" w:rsidP="00F94ECA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:rsidR="006971D0" w:rsidRPr="00D676FF" w:rsidRDefault="006971D0" w:rsidP="00F94ECA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Resultados </w:t>
            </w:r>
            <w:r w:rsidR="00BB014C">
              <w:rPr>
                <w:rFonts w:ascii="Aptos" w:hAnsi="Aptos"/>
                <w:b/>
                <w:bCs/>
                <w:sz w:val="20"/>
                <w:szCs w:val="20"/>
              </w:rPr>
              <w:t>obtenidos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</w:p>
          <w:p w:rsidR="006971D0" w:rsidRPr="00D676FF" w:rsidRDefault="006971D0" w:rsidP="00F94ECA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</w:tcBorders>
          </w:tcPr>
          <w:p w:rsidR="006971D0" w:rsidRPr="00D676FF" w:rsidRDefault="006971D0" w:rsidP="006971D0">
            <w:pPr>
              <w:pStyle w:val="Sangradetextonormal"/>
              <w:ind w:left="68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 xml:space="preserve">Indicadores 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objetivamente verificables (OIV)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</w:tcPr>
          <w:p w:rsidR="006971D0" w:rsidRPr="00D676FF" w:rsidRDefault="006971D0" w:rsidP="006971D0">
            <w:pPr>
              <w:pStyle w:val="Sangradetextonormal"/>
              <w:ind w:left="68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Fuentes de verificación (FV)</w:t>
            </w:r>
          </w:p>
        </w:tc>
      </w:tr>
      <w:tr w:rsidR="006971D0" w:rsidRPr="00D676FF" w:rsidTr="00DC66FB">
        <w:trPr>
          <w:trHeight w:val="1680"/>
        </w:trPr>
        <w:tc>
          <w:tcPr>
            <w:tcW w:w="3866" w:type="dxa"/>
            <w:tcBorders>
              <w:top w:val="single" w:sz="4" w:space="0" w:color="auto"/>
              <w:bottom w:val="single" w:sz="4" w:space="0" w:color="auto"/>
            </w:tcBorders>
          </w:tcPr>
          <w:p w:rsidR="006971D0" w:rsidRPr="00D676FF" w:rsidRDefault="006971D0" w:rsidP="00CC2AF3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OE1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 w:rsidP="00CC2AF3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 w:rsidP="00CC2AF3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971D0" w:rsidRPr="00D676FF" w:rsidTr="00DC66FB">
        <w:trPr>
          <w:trHeight w:val="1845"/>
        </w:trPr>
        <w:tc>
          <w:tcPr>
            <w:tcW w:w="3866" w:type="dxa"/>
            <w:tcBorders>
              <w:top w:val="single" w:sz="4" w:space="0" w:color="auto"/>
              <w:bottom w:val="single" w:sz="4" w:space="0" w:color="auto"/>
            </w:tcBorders>
          </w:tcPr>
          <w:p w:rsidR="006971D0" w:rsidRPr="00D676FF" w:rsidRDefault="006971D0" w:rsidP="00CC2AF3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OE2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D0" w:rsidRPr="00DC66FB" w:rsidRDefault="006971D0" w:rsidP="00CC2AF3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  <w:p w:rsidR="006971D0" w:rsidRPr="00DC66FB" w:rsidRDefault="006971D0" w:rsidP="00CC2AF3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1D0" w:rsidRPr="00DC66FB" w:rsidRDefault="006971D0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6971D0" w:rsidRDefault="006971D0">
      <w:pPr>
        <w:rPr>
          <w:rFonts w:ascii="Aptos" w:hAnsi="Aptos"/>
          <w:sz w:val="20"/>
          <w:szCs w:val="20"/>
        </w:rPr>
        <w:sectPr w:rsidR="006971D0" w:rsidSect="00E4052F">
          <w:pgSz w:w="16838" w:h="11906" w:orient="landscape"/>
          <w:pgMar w:top="1701" w:right="2237" w:bottom="1701" w:left="1417" w:header="708" w:footer="708" w:gutter="0"/>
          <w:cols w:space="708"/>
          <w:docGrid w:linePitch="360"/>
        </w:sectPr>
      </w:pPr>
    </w:p>
    <w:p w:rsidR="0004368C" w:rsidRPr="006971D0" w:rsidRDefault="0004368C" w:rsidP="006971D0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8"/>
        <w:gridCol w:w="5767"/>
        <w:gridCol w:w="4820"/>
      </w:tblGrid>
      <w:tr w:rsidR="006971D0" w:rsidRPr="00D676FF" w:rsidTr="00DC66FB">
        <w:tc>
          <w:tcPr>
            <w:tcW w:w="13505" w:type="dxa"/>
            <w:gridSpan w:val="3"/>
            <w:shd w:val="clear" w:color="auto" w:fill="DBE5F1"/>
          </w:tcPr>
          <w:p w:rsidR="006971D0" w:rsidRPr="00D676FF" w:rsidRDefault="006971D0" w:rsidP="00B86719">
            <w:pPr>
              <w:pStyle w:val="Sangradetextonormal"/>
              <w:ind w:left="36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2.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Descripción de </w:t>
            </w: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Actividades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previstas</w:t>
            </w:r>
          </w:p>
          <w:p w:rsidR="006971D0" w:rsidRPr="00D676FF" w:rsidRDefault="006971D0" w:rsidP="00B86719">
            <w:pPr>
              <w:pStyle w:val="Sangradetextonormal"/>
              <w:ind w:left="36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6971D0" w:rsidRPr="00D676FF" w:rsidTr="00DC66FB">
        <w:trPr>
          <w:cantSplit/>
          <w:trHeight w:val="516"/>
        </w:trPr>
        <w:tc>
          <w:tcPr>
            <w:tcW w:w="13505" w:type="dxa"/>
            <w:gridSpan w:val="3"/>
          </w:tcPr>
          <w:p w:rsidR="006971D0" w:rsidRPr="00D676FF" w:rsidRDefault="006971D0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Descripción detallada de </w:t>
            </w: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 xml:space="preserve">Actividades </w:t>
            </w:r>
          </w:p>
          <w:p w:rsidR="00BB014C" w:rsidRPr="00B86719" w:rsidRDefault="00BB014C" w:rsidP="00BB014C">
            <w:pPr>
              <w:pStyle w:val="Sangradetextonormal"/>
              <w:ind w:left="0"/>
              <w:rPr>
                <w:rFonts w:ascii="Aptos" w:hAnsi="Aptos"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>Describa las actividades realizadas en el marco del proyecto con indicación de las posibles deviaciones sobre la planificación inicial.</w:t>
            </w:r>
          </w:p>
          <w:p w:rsidR="00284745" w:rsidRPr="00B86719" w:rsidRDefault="00284745" w:rsidP="00DC66FB">
            <w:pPr>
              <w:pStyle w:val="Sangradetextonormal"/>
              <w:ind w:left="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DC66FB" w:rsidRPr="00D676FF" w:rsidTr="00DC66FB">
        <w:trPr>
          <w:cantSplit/>
          <w:trHeight w:val="278"/>
        </w:trPr>
        <w:tc>
          <w:tcPr>
            <w:tcW w:w="2918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Actividad 1</w:t>
            </w:r>
          </w:p>
        </w:tc>
        <w:tc>
          <w:tcPr>
            <w:tcW w:w="5767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Descripción de la actividad</w:t>
            </w:r>
            <w:r w:rsidR="00BB5F72">
              <w:rPr>
                <w:rFonts w:ascii="Aptos" w:hAnsi="Aptos"/>
                <w:b/>
                <w:bCs/>
                <w:sz w:val="18"/>
                <w:szCs w:val="18"/>
              </w:rPr>
              <w:t xml:space="preserve"> y metodología</w:t>
            </w:r>
          </w:p>
        </w:tc>
        <w:tc>
          <w:tcPr>
            <w:tcW w:w="4820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Colectivos protagonistas que </w:t>
            </w:r>
            <w:r w:rsidR="0035703E">
              <w:rPr>
                <w:rFonts w:ascii="Aptos" w:hAnsi="Aptos"/>
                <w:b/>
                <w:bCs/>
                <w:sz w:val="18"/>
                <w:szCs w:val="18"/>
              </w:rPr>
              <w:t>han participado</w:t>
            </w: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 en la actividad (cuantificados y desagregados por género y otras variables relevantes)</w:t>
            </w:r>
          </w:p>
        </w:tc>
      </w:tr>
      <w:tr w:rsidR="00DC66FB" w:rsidRPr="00D676FF" w:rsidTr="00DC66FB">
        <w:trPr>
          <w:cantSplit/>
          <w:trHeight w:val="950"/>
        </w:trPr>
        <w:tc>
          <w:tcPr>
            <w:tcW w:w="2918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5767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DC66FB" w:rsidRPr="00D676FF" w:rsidTr="00DC66FB">
        <w:trPr>
          <w:cantSplit/>
          <w:trHeight w:val="296"/>
        </w:trPr>
        <w:tc>
          <w:tcPr>
            <w:tcW w:w="2918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Actividad 2</w:t>
            </w:r>
          </w:p>
        </w:tc>
        <w:tc>
          <w:tcPr>
            <w:tcW w:w="5767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Descripción de la actividad</w:t>
            </w:r>
            <w:r w:rsidR="00BB5F72">
              <w:rPr>
                <w:rFonts w:ascii="Aptos" w:hAnsi="Aptos"/>
                <w:b/>
                <w:bCs/>
                <w:sz w:val="18"/>
                <w:szCs w:val="18"/>
              </w:rPr>
              <w:t xml:space="preserve"> y met</w:t>
            </w:r>
            <w:r w:rsidR="00776B4B">
              <w:rPr>
                <w:rFonts w:ascii="Aptos" w:hAnsi="Aptos"/>
                <w:b/>
                <w:bCs/>
                <w:sz w:val="18"/>
                <w:szCs w:val="18"/>
              </w:rPr>
              <w:t>odología</w:t>
            </w:r>
          </w:p>
        </w:tc>
        <w:tc>
          <w:tcPr>
            <w:tcW w:w="4820" w:type="dxa"/>
          </w:tcPr>
          <w:p w:rsidR="00DC66FB" w:rsidRPr="00415089" w:rsidRDefault="0035703E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Colectivos protagonistas que 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>han participado</w:t>
            </w: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 en la actividad (cuantificados y desagregados por género y otras variables relevantes)</w:t>
            </w:r>
          </w:p>
        </w:tc>
      </w:tr>
      <w:tr w:rsidR="00DC66FB" w:rsidRPr="00D676FF" w:rsidTr="00DC66FB">
        <w:trPr>
          <w:cantSplit/>
          <w:trHeight w:val="950"/>
        </w:trPr>
        <w:tc>
          <w:tcPr>
            <w:tcW w:w="2918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5767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DC66FB" w:rsidRPr="00D676FF" w:rsidTr="00DC66FB">
        <w:trPr>
          <w:cantSplit/>
          <w:trHeight w:val="300"/>
        </w:trPr>
        <w:tc>
          <w:tcPr>
            <w:tcW w:w="2918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Actividad 3</w:t>
            </w:r>
          </w:p>
        </w:tc>
        <w:tc>
          <w:tcPr>
            <w:tcW w:w="5767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Descripción de la actividad</w:t>
            </w:r>
            <w:r w:rsidR="00776B4B">
              <w:rPr>
                <w:rFonts w:ascii="Aptos" w:hAnsi="Aptos"/>
                <w:b/>
                <w:bCs/>
                <w:sz w:val="18"/>
                <w:szCs w:val="18"/>
              </w:rPr>
              <w:t xml:space="preserve"> y metodología</w:t>
            </w:r>
          </w:p>
        </w:tc>
        <w:tc>
          <w:tcPr>
            <w:tcW w:w="4820" w:type="dxa"/>
          </w:tcPr>
          <w:p w:rsidR="00DC66FB" w:rsidRPr="00415089" w:rsidRDefault="0035703E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Colectivos protagonistas que 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>han participado</w:t>
            </w: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 en la actividad (cuantificados y desagregados por género y otras variables relevantes)</w:t>
            </w:r>
          </w:p>
        </w:tc>
      </w:tr>
      <w:tr w:rsidR="00DC66FB" w:rsidRPr="00D676FF" w:rsidTr="00DC66FB">
        <w:trPr>
          <w:cantSplit/>
          <w:trHeight w:val="950"/>
        </w:trPr>
        <w:tc>
          <w:tcPr>
            <w:tcW w:w="2918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5767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DC66FB" w:rsidRPr="00D676FF" w:rsidTr="00415089">
        <w:trPr>
          <w:cantSplit/>
          <w:trHeight w:val="634"/>
        </w:trPr>
        <w:tc>
          <w:tcPr>
            <w:tcW w:w="2918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Actividad 4</w:t>
            </w:r>
          </w:p>
        </w:tc>
        <w:tc>
          <w:tcPr>
            <w:tcW w:w="5767" w:type="dxa"/>
          </w:tcPr>
          <w:p w:rsidR="00DC66FB" w:rsidRPr="00415089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>Descripción de la actividad</w:t>
            </w:r>
            <w:r w:rsidR="00776B4B">
              <w:rPr>
                <w:rFonts w:ascii="Aptos" w:hAnsi="Aptos"/>
                <w:b/>
                <w:bCs/>
                <w:sz w:val="18"/>
                <w:szCs w:val="18"/>
              </w:rPr>
              <w:t xml:space="preserve"> y metodología</w:t>
            </w:r>
          </w:p>
        </w:tc>
        <w:tc>
          <w:tcPr>
            <w:tcW w:w="4820" w:type="dxa"/>
          </w:tcPr>
          <w:p w:rsidR="00DC66FB" w:rsidRPr="00415089" w:rsidRDefault="0035703E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Colectivos protagonistas que 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>han participado</w:t>
            </w:r>
            <w:r w:rsidRPr="00415089">
              <w:rPr>
                <w:rFonts w:ascii="Aptos" w:hAnsi="Aptos"/>
                <w:b/>
                <w:bCs/>
                <w:sz w:val="18"/>
                <w:szCs w:val="18"/>
              </w:rPr>
              <w:t xml:space="preserve"> en la actividad (cuantificados y desagregados por género y otras variables relevantes)</w:t>
            </w:r>
          </w:p>
        </w:tc>
      </w:tr>
      <w:tr w:rsidR="00DC66FB" w:rsidRPr="00D676FF" w:rsidTr="00DC66FB">
        <w:trPr>
          <w:cantSplit/>
          <w:trHeight w:val="950"/>
        </w:trPr>
        <w:tc>
          <w:tcPr>
            <w:tcW w:w="2918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5767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</w:tcPr>
          <w:p w:rsidR="00DC66FB" w:rsidRDefault="00DC66FB" w:rsidP="00B86719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</w:tbl>
    <w:p w:rsidR="00DC66FB" w:rsidRDefault="00DC66FB" w:rsidP="006971D0">
      <w:pPr>
        <w:pStyle w:val="Sangradetextonormal"/>
        <w:ind w:left="0"/>
        <w:rPr>
          <w:rFonts w:ascii="Aptos" w:hAnsi="Aptos"/>
          <w:sz w:val="20"/>
          <w:szCs w:val="20"/>
        </w:rPr>
        <w:sectPr w:rsidR="00DC66FB" w:rsidSect="00E4052F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:rsidR="006971D0" w:rsidRPr="006971D0" w:rsidRDefault="006971D0" w:rsidP="006971D0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0" w:type="auto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0"/>
        <w:gridCol w:w="328"/>
        <w:gridCol w:w="327"/>
        <w:gridCol w:w="365"/>
        <w:gridCol w:w="328"/>
        <w:gridCol w:w="365"/>
        <w:gridCol w:w="326"/>
        <w:gridCol w:w="325"/>
        <w:gridCol w:w="328"/>
        <w:gridCol w:w="326"/>
        <w:gridCol w:w="329"/>
        <w:gridCol w:w="328"/>
        <w:gridCol w:w="329"/>
      </w:tblGrid>
      <w:tr w:rsidR="0004368C" w:rsidRPr="00D676FF" w:rsidTr="00E23AB3">
        <w:tc>
          <w:tcPr>
            <w:tcW w:w="8754" w:type="dxa"/>
            <w:gridSpan w:val="13"/>
            <w:shd w:val="clear" w:color="auto" w:fill="DBE5F1"/>
          </w:tcPr>
          <w:p w:rsidR="0004368C" w:rsidRPr="00D676FF" w:rsidRDefault="00633595">
            <w:pPr>
              <w:pStyle w:val="Sangradetextonormal"/>
              <w:ind w:left="36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3</w:t>
            </w:r>
            <w:r w:rsidR="0004368C" w:rsidRPr="00D676FF">
              <w:rPr>
                <w:rFonts w:ascii="Aptos" w:hAnsi="Aptos"/>
                <w:b/>
                <w:bCs/>
                <w:sz w:val="20"/>
                <w:szCs w:val="20"/>
              </w:rPr>
              <w:t>.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04368C" w:rsidRPr="00D676FF">
              <w:rPr>
                <w:rFonts w:ascii="Aptos" w:hAnsi="Aptos"/>
                <w:b/>
                <w:bCs/>
                <w:sz w:val="20"/>
                <w:szCs w:val="20"/>
              </w:rPr>
              <w:t>Temporalización de Actividades:</w:t>
            </w:r>
          </w:p>
          <w:p w:rsidR="0004368C" w:rsidRPr="00D676FF" w:rsidRDefault="0004368C">
            <w:pPr>
              <w:pStyle w:val="Sangradetextonormal"/>
              <w:ind w:left="36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04368C" w:rsidRPr="00D676FF" w:rsidTr="0035703E">
        <w:trPr>
          <w:cantSplit/>
          <w:trHeight w:val="651"/>
        </w:trPr>
        <w:tc>
          <w:tcPr>
            <w:tcW w:w="8754" w:type="dxa"/>
            <w:gridSpan w:val="13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 xml:space="preserve">Actividades </w:t>
            </w:r>
          </w:p>
          <w:p w:rsidR="0004368C" w:rsidRPr="00D676FF" w:rsidRDefault="0035703E" w:rsidP="00AB1B31">
            <w:pPr>
              <w:pStyle w:val="Sangradetextonormal"/>
              <w:ind w:left="0"/>
              <w:rPr>
                <w:rFonts w:ascii="Aptos" w:hAnsi="Aptos"/>
                <w:b/>
                <w:bCs/>
                <w:color w:val="C0C0C0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color w:val="C0C0C0"/>
                <w:sz w:val="20"/>
                <w:szCs w:val="20"/>
              </w:rPr>
              <w:t>Detallar el calendario en el que se han desarrollado las actividades del proyecto.</w:t>
            </w:r>
          </w:p>
        </w:tc>
      </w:tr>
      <w:tr w:rsidR="0004368C" w:rsidRPr="00D676FF" w:rsidTr="00E23AB3">
        <w:trPr>
          <w:cantSplit/>
          <w:trHeight w:val="290"/>
        </w:trPr>
        <w:tc>
          <w:tcPr>
            <w:tcW w:w="4726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 xml:space="preserve">E  </w:t>
            </w:r>
          </w:p>
        </w:tc>
        <w:tc>
          <w:tcPr>
            <w:tcW w:w="329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s-ES_tradnl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s-ES_tradnl"/>
              </w:rPr>
              <w:t>F</w:t>
            </w:r>
          </w:p>
        </w:tc>
        <w:tc>
          <w:tcPr>
            <w:tcW w:w="367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s-ES_tradnl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s-ES_tradnl"/>
              </w:rPr>
              <w:t>M</w:t>
            </w:r>
          </w:p>
        </w:tc>
        <w:tc>
          <w:tcPr>
            <w:tcW w:w="330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A</w:t>
            </w:r>
          </w:p>
        </w:tc>
        <w:tc>
          <w:tcPr>
            <w:tcW w:w="367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M</w:t>
            </w:r>
          </w:p>
        </w:tc>
        <w:tc>
          <w:tcPr>
            <w:tcW w:w="329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J</w:t>
            </w:r>
          </w:p>
        </w:tc>
        <w:tc>
          <w:tcPr>
            <w:tcW w:w="328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J</w:t>
            </w:r>
          </w:p>
        </w:tc>
        <w:tc>
          <w:tcPr>
            <w:tcW w:w="330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A</w:t>
            </w:r>
          </w:p>
        </w:tc>
        <w:tc>
          <w:tcPr>
            <w:tcW w:w="328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  <w:lang w:val="en-GB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  <w:lang w:val="en-GB"/>
              </w:rPr>
              <w:t>S</w:t>
            </w:r>
          </w:p>
        </w:tc>
        <w:tc>
          <w:tcPr>
            <w:tcW w:w="330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330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31" w:type="dxa"/>
            <w:shd w:val="clear" w:color="auto" w:fill="CCCCCC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676FF">
              <w:rPr>
                <w:rFonts w:ascii="Aptos" w:hAnsi="Aptos"/>
                <w:b/>
                <w:bCs/>
                <w:sz w:val="20"/>
                <w:szCs w:val="20"/>
              </w:rPr>
              <w:t>D</w:t>
            </w:r>
          </w:p>
        </w:tc>
      </w:tr>
      <w:tr w:rsidR="0004368C" w:rsidRPr="00D676FF" w:rsidTr="00E23AB3">
        <w:trPr>
          <w:cantSplit/>
          <w:trHeight w:val="290"/>
        </w:trPr>
        <w:tc>
          <w:tcPr>
            <w:tcW w:w="4726" w:type="dxa"/>
          </w:tcPr>
          <w:p w:rsidR="0004368C" w:rsidRPr="00D676FF" w:rsidRDefault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Actividad 1</w:t>
            </w:r>
          </w:p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1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04368C" w:rsidRPr="00D676FF" w:rsidTr="00E23AB3">
        <w:trPr>
          <w:cantSplit/>
          <w:trHeight w:val="290"/>
        </w:trPr>
        <w:tc>
          <w:tcPr>
            <w:tcW w:w="4726" w:type="dxa"/>
          </w:tcPr>
          <w:p w:rsidR="0004368C" w:rsidRPr="00D676FF" w:rsidRDefault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Actividad 2</w:t>
            </w:r>
          </w:p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1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04368C" w:rsidRPr="00D676FF" w:rsidTr="00E23AB3">
        <w:trPr>
          <w:cantSplit/>
          <w:trHeight w:val="290"/>
        </w:trPr>
        <w:tc>
          <w:tcPr>
            <w:tcW w:w="4726" w:type="dxa"/>
          </w:tcPr>
          <w:p w:rsidR="0004368C" w:rsidRPr="00D676FF" w:rsidRDefault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Actividad 3</w:t>
            </w:r>
          </w:p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1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04368C" w:rsidRPr="00D676FF" w:rsidTr="00E23AB3">
        <w:trPr>
          <w:cantSplit/>
          <w:trHeight w:val="290"/>
        </w:trPr>
        <w:tc>
          <w:tcPr>
            <w:tcW w:w="4726" w:type="dxa"/>
          </w:tcPr>
          <w:p w:rsidR="0004368C" w:rsidRPr="00D676FF" w:rsidRDefault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Actividad 4</w:t>
            </w:r>
          </w:p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1" w:type="dxa"/>
          </w:tcPr>
          <w:p w:rsidR="0004368C" w:rsidRPr="00D676FF" w:rsidRDefault="0004368C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284745" w:rsidRPr="00D676FF" w:rsidTr="00E23AB3">
        <w:trPr>
          <w:cantSplit/>
          <w:trHeight w:val="290"/>
        </w:trPr>
        <w:tc>
          <w:tcPr>
            <w:tcW w:w="4726" w:type="dxa"/>
          </w:tcPr>
          <w:p w:rsidR="00284745" w:rsidRDefault="00F94ECA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(Añadir filas en caso de que sea necesario)</w:t>
            </w:r>
          </w:p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29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67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9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0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331" w:type="dxa"/>
          </w:tcPr>
          <w:p w:rsidR="00284745" w:rsidRPr="00D676FF" w:rsidRDefault="0028474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</w:tbl>
    <w:p w:rsidR="00CC2AF3" w:rsidRPr="00F94ECA" w:rsidRDefault="00CC2AF3" w:rsidP="00F94ECA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CC2AF3" w:rsidRPr="00F94ECA" w:rsidRDefault="00CC2AF3" w:rsidP="00F94ECA">
      <w:pPr>
        <w:pStyle w:val="Sangradetextonormal"/>
        <w:ind w:left="0"/>
        <w:rPr>
          <w:rFonts w:ascii="Aptos" w:hAnsi="Aptos"/>
          <w:sz w:val="20"/>
          <w:szCs w:val="20"/>
        </w:rPr>
      </w:pPr>
    </w:p>
    <w:tbl>
      <w:tblPr>
        <w:tblW w:w="8827" w:type="dxa"/>
        <w:tblInd w:w="-110" w:type="dxa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4"/>
        <w:gridCol w:w="1134"/>
        <w:gridCol w:w="1559"/>
      </w:tblGrid>
      <w:tr w:rsidR="00CC2AF3" w:rsidRPr="00D676FF" w:rsidTr="00284745">
        <w:tc>
          <w:tcPr>
            <w:tcW w:w="8827" w:type="dxa"/>
            <w:gridSpan w:val="3"/>
            <w:shd w:val="clear" w:color="auto" w:fill="DBE5F1"/>
          </w:tcPr>
          <w:p w:rsidR="00CC2AF3" w:rsidRPr="00D676FF" w:rsidRDefault="00284745" w:rsidP="00895B85">
            <w:pPr>
              <w:pStyle w:val="Sangradetextonormal"/>
              <w:ind w:left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4. Descripción de recursos humanos y materiales</w:t>
            </w:r>
          </w:p>
          <w:p w:rsidR="00CC2AF3" w:rsidRPr="00D676FF" w:rsidRDefault="00CC2AF3" w:rsidP="00895B85">
            <w:pPr>
              <w:pStyle w:val="Sangradetextonormal"/>
              <w:ind w:left="0"/>
              <w:jc w:val="left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776B4B" w:rsidRPr="00D676FF" w:rsidTr="0050272C">
        <w:tc>
          <w:tcPr>
            <w:tcW w:w="6134" w:type="dxa"/>
          </w:tcPr>
          <w:p w:rsidR="00776B4B" w:rsidRPr="00284745" w:rsidRDefault="00776B4B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4.1 ¿El proyecto </w:t>
            </w:r>
            <w:r w:rsidR="0035703E">
              <w:rPr>
                <w:rFonts w:ascii="Aptos" w:hAnsi="Aptos"/>
                <w:b/>
                <w:bCs/>
                <w:sz w:val="20"/>
                <w:szCs w:val="20"/>
              </w:rPr>
              <w:t>ha dispuesto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de personal profesional contratado?</w:t>
            </w:r>
          </w:p>
        </w:tc>
        <w:tc>
          <w:tcPr>
            <w:tcW w:w="1134" w:type="dxa"/>
          </w:tcPr>
          <w:p w:rsidR="00776B4B" w:rsidRDefault="00776B4B" w:rsidP="00895B8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>☐ Si</w:t>
            </w:r>
          </w:p>
        </w:tc>
        <w:tc>
          <w:tcPr>
            <w:tcW w:w="1559" w:type="dxa"/>
          </w:tcPr>
          <w:p w:rsidR="00776B4B" w:rsidRPr="00D676FF" w:rsidRDefault="00776B4B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>☐ No</w:t>
            </w:r>
          </w:p>
        </w:tc>
      </w:tr>
      <w:tr w:rsidR="00F749BC" w:rsidRPr="00D676FF" w:rsidTr="00284745">
        <w:tc>
          <w:tcPr>
            <w:tcW w:w="8827" w:type="dxa"/>
            <w:gridSpan w:val="3"/>
          </w:tcPr>
          <w:p w:rsidR="00F749BC" w:rsidRDefault="00F749BC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Descripción de los profesionales dedicados contratados </w:t>
            </w:r>
            <w:r w:rsidR="00540B09">
              <w:rPr>
                <w:rFonts w:ascii="Aptos" w:hAnsi="Aptos"/>
                <w:b/>
                <w:bCs/>
                <w:sz w:val="20"/>
                <w:szCs w:val="20"/>
              </w:rPr>
              <w:t>que</w:t>
            </w:r>
            <w:r w:rsidR="0035703E">
              <w:rPr>
                <w:rFonts w:ascii="Aptos" w:hAnsi="Aptos"/>
                <w:b/>
                <w:bCs/>
                <w:sz w:val="20"/>
                <w:szCs w:val="20"/>
              </w:rPr>
              <w:t xml:space="preserve"> han</w:t>
            </w:r>
            <w:r w:rsidR="00540B09">
              <w:rPr>
                <w:rFonts w:ascii="Aptos" w:hAnsi="Aptos"/>
                <w:b/>
                <w:bCs/>
                <w:sz w:val="20"/>
                <w:szCs w:val="20"/>
              </w:rPr>
              <w:t xml:space="preserve"> participa</w:t>
            </w:r>
            <w:r w:rsidR="0035703E">
              <w:rPr>
                <w:rFonts w:ascii="Aptos" w:hAnsi="Aptos"/>
                <w:b/>
                <w:bCs/>
                <w:sz w:val="20"/>
                <w:szCs w:val="20"/>
              </w:rPr>
              <w:t>do</w:t>
            </w:r>
            <w:r w:rsidR="00540B09">
              <w:rPr>
                <w:rFonts w:ascii="Aptos" w:hAnsi="Aptos"/>
                <w:b/>
                <w:bCs/>
                <w:sz w:val="20"/>
                <w:szCs w:val="20"/>
              </w:rPr>
              <w:t xml:space="preserve"> en el proyecto</w:t>
            </w:r>
          </w:p>
          <w:p w:rsidR="00F749BC" w:rsidRDefault="00F749BC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90"/>
              <w:gridCol w:w="2891"/>
              <w:gridCol w:w="2891"/>
            </w:tblGrid>
            <w:tr w:rsidR="00F749BC">
              <w:tc>
                <w:tcPr>
                  <w:tcW w:w="2890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Profesional</w:t>
                  </w: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Tareas</w:t>
                  </w: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jc w:val="center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 xml:space="preserve">Horas </w:t>
                  </w:r>
                  <w:r w:rsidR="00540B09"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 xml:space="preserve">mensuales </w:t>
                  </w:r>
                  <w:r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  <w:t>destinadas al proyecto</w:t>
                  </w:r>
                </w:p>
              </w:tc>
            </w:tr>
            <w:tr w:rsidR="00F749BC">
              <w:tc>
                <w:tcPr>
                  <w:tcW w:w="2890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749BC">
              <w:tc>
                <w:tcPr>
                  <w:tcW w:w="2890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F749BC">
              <w:tc>
                <w:tcPr>
                  <w:tcW w:w="2890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91" w:type="dxa"/>
                  <w:shd w:val="clear" w:color="auto" w:fill="auto"/>
                </w:tcPr>
                <w:p w:rsidR="00F749BC" w:rsidRDefault="00F749BC">
                  <w:pPr>
                    <w:pStyle w:val="Sangradetextonormal"/>
                    <w:ind w:left="0"/>
                    <w:rPr>
                      <w:rFonts w:ascii="Aptos" w:hAnsi="Aptos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F749BC" w:rsidRDefault="00F749BC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  <w:p w:rsidR="00F749BC" w:rsidRDefault="00F749BC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  <w:tr w:rsidR="00776B4B" w:rsidRPr="00D676FF" w:rsidTr="0050272C">
        <w:tc>
          <w:tcPr>
            <w:tcW w:w="6134" w:type="dxa"/>
          </w:tcPr>
          <w:p w:rsidR="00776B4B" w:rsidRDefault="00776B4B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4.2 ¿El proyecto </w:t>
            </w:r>
            <w:r w:rsidR="0035703E">
              <w:rPr>
                <w:rFonts w:ascii="Aptos" w:hAnsi="Aptos"/>
                <w:b/>
                <w:bCs/>
                <w:sz w:val="20"/>
                <w:szCs w:val="20"/>
              </w:rPr>
              <w:t>ha dispuesto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de personal voluntario?</w:t>
            </w:r>
          </w:p>
          <w:p w:rsidR="00776B4B" w:rsidRPr="00284745" w:rsidRDefault="00776B4B" w:rsidP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6B4B" w:rsidRPr="00284745" w:rsidRDefault="00776B4B" w:rsidP="00284745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>☐ Si</w:t>
            </w:r>
          </w:p>
        </w:tc>
        <w:tc>
          <w:tcPr>
            <w:tcW w:w="1559" w:type="dxa"/>
          </w:tcPr>
          <w:p w:rsidR="00776B4B" w:rsidRDefault="00776B4B" w:rsidP="00895B85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>☐ No</w:t>
            </w:r>
          </w:p>
        </w:tc>
      </w:tr>
      <w:tr w:rsidR="0035703E" w:rsidRPr="00D676FF" w:rsidTr="0050272C">
        <w:tc>
          <w:tcPr>
            <w:tcW w:w="6134" w:type="dxa"/>
          </w:tcPr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4.3 ¿Las personas voluntarias procedían </w:t>
            </w:r>
            <w:r w:rsidRPr="0035703E">
              <w:rPr>
                <w:rFonts w:ascii="Aptos" w:hAnsi="Aptos"/>
                <w:b/>
                <w:bCs/>
                <w:sz w:val="20"/>
                <w:szCs w:val="20"/>
              </w:rPr>
              <w:t xml:space="preserve">de la Bolsa de Voluntarios de la página </w:t>
            </w:r>
            <w:proofErr w:type="spellStart"/>
            <w:r w:rsidRPr="0035703E">
              <w:rPr>
                <w:rFonts w:ascii="Aptos" w:hAnsi="Aptos"/>
                <w:b/>
                <w:bCs/>
                <w:sz w:val="20"/>
                <w:szCs w:val="20"/>
              </w:rPr>
              <w:t>Meetingpoint</w:t>
            </w:r>
            <w:proofErr w:type="spellEnd"/>
            <w:r>
              <w:rPr>
                <w:rFonts w:ascii="Aptos" w:hAnsi="Aptos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134" w:type="dxa"/>
          </w:tcPr>
          <w:p w:rsidR="0035703E" w:rsidRPr="00284745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>☐ Si</w:t>
            </w:r>
          </w:p>
        </w:tc>
        <w:tc>
          <w:tcPr>
            <w:tcW w:w="1559" w:type="dxa"/>
          </w:tcPr>
          <w:p w:rsidR="0035703E" w:rsidRPr="00284745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  <w:r w:rsidRPr="00284745">
              <w:rPr>
                <w:rFonts w:ascii="Aptos" w:hAnsi="Aptos"/>
                <w:sz w:val="20"/>
                <w:szCs w:val="20"/>
              </w:rPr>
              <w:t xml:space="preserve">☐ </w:t>
            </w:r>
            <w:r>
              <w:rPr>
                <w:rFonts w:ascii="Aptos" w:hAnsi="Aptos"/>
                <w:sz w:val="20"/>
                <w:szCs w:val="20"/>
              </w:rPr>
              <w:t>No</w:t>
            </w:r>
          </w:p>
        </w:tc>
      </w:tr>
      <w:tr w:rsidR="0035703E" w:rsidRPr="00D676FF" w:rsidTr="00284745">
        <w:tc>
          <w:tcPr>
            <w:tcW w:w="8827" w:type="dxa"/>
            <w:gridSpan w:val="3"/>
          </w:tcPr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4.4 Descripción de los medios técnicos y materiales utilizados para la ejecución del proyecto</w:t>
            </w:r>
          </w:p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35703E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  <w:p w:rsidR="0035703E" w:rsidRPr="00284745" w:rsidRDefault="0035703E" w:rsidP="0035703E">
            <w:pPr>
              <w:pStyle w:val="Sangradetextonormal"/>
              <w:ind w:left="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D96741" w:rsidRDefault="00D96741" w:rsidP="00D96741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39679B" w:rsidRDefault="0039679B" w:rsidP="00D96741">
      <w:pPr>
        <w:pStyle w:val="Sangradetextonormal"/>
        <w:ind w:left="0"/>
        <w:rPr>
          <w:rFonts w:ascii="Aptos" w:hAnsi="Aptos"/>
          <w:sz w:val="20"/>
          <w:szCs w:val="20"/>
        </w:rPr>
      </w:pPr>
    </w:p>
    <w:p w:rsidR="002A1C74" w:rsidRPr="006D5CF1" w:rsidRDefault="005E50E1" w:rsidP="00DA152C">
      <w:pPr>
        <w:pStyle w:val="Sangradetextonormal"/>
        <w:ind w:left="0"/>
        <w:rPr>
          <w:rFonts w:ascii="Aptos" w:hAnsi="Aptos"/>
          <w:color w:val="000000"/>
          <w:sz w:val="22"/>
          <w:szCs w:val="22"/>
          <w:u w:val="single"/>
        </w:rPr>
      </w:pPr>
      <w:r w:rsidRPr="006D5CF1">
        <w:rPr>
          <w:rFonts w:ascii="Aptos" w:hAnsi="Aptos"/>
          <w:color w:val="000000"/>
          <w:sz w:val="22"/>
          <w:szCs w:val="22"/>
          <w:u w:val="single"/>
        </w:rPr>
        <w:t>Importante</w:t>
      </w:r>
      <w:r w:rsidR="002A1C74" w:rsidRPr="006D5CF1">
        <w:rPr>
          <w:rFonts w:ascii="Aptos" w:hAnsi="Aptos"/>
          <w:color w:val="000000"/>
          <w:sz w:val="22"/>
          <w:szCs w:val="22"/>
          <w:u w:val="single"/>
        </w:rPr>
        <w:t>: El Anexo I</w:t>
      </w:r>
      <w:r w:rsidR="00E41926" w:rsidRPr="006D5CF1">
        <w:rPr>
          <w:rFonts w:ascii="Aptos" w:hAnsi="Aptos"/>
          <w:color w:val="000000"/>
          <w:sz w:val="22"/>
          <w:szCs w:val="22"/>
          <w:u w:val="single"/>
        </w:rPr>
        <w:t xml:space="preserve"> (Excel Justificación Económica)</w:t>
      </w:r>
      <w:r w:rsidR="002A1C74" w:rsidRPr="006D5CF1">
        <w:rPr>
          <w:rFonts w:ascii="Aptos" w:hAnsi="Aptos"/>
          <w:color w:val="000000"/>
          <w:sz w:val="22"/>
          <w:szCs w:val="22"/>
          <w:u w:val="single"/>
        </w:rPr>
        <w:t xml:space="preserve">, </w:t>
      </w:r>
      <w:r w:rsidR="002A1C74" w:rsidRPr="00E41926">
        <w:rPr>
          <w:rFonts w:ascii="Aptos" w:hAnsi="Aptos"/>
          <w:color w:val="000000"/>
          <w:sz w:val="22"/>
          <w:szCs w:val="22"/>
          <w:u w:val="single"/>
        </w:rPr>
        <w:t>debe presentarse</w:t>
      </w:r>
      <w:r w:rsidR="00EE0069">
        <w:rPr>
          <w:rFonts w:ascii="Aptos" w:hAnsi="Aptos"/>
          <w:color w:val="000000"/>
          <w:sz w:val="22"/>
          <w:szCs w:val="22"/>
          <w:u w:val="single"/>
        </w:rPr>
        <w:t xml:space="preserve"> </w:t>
      </w:r>
      <w:r w:rsidR="00F013F0">
        <w:rPr>
          <w:rFonts w:ascii="Aptos" w:hAnsi="Aptos"/>
          <w:color w:val="000000"/>
          <w:sz w:val="22"/>
          <w:szCs w:val="22"/>
          <w:u w:val="single"/>
        </w:rPr>
        <w:t xml:space="preserve">por </w:t>
      </w:r>
      <w:r w:rsidR="00F013F0" w:rsidRPr="00E41926">
        <w:rPr>
          <w:rFonts w:ascii="Aptos" w:hAnsi="Aptos"/>
          <w:color w:val="000000"/>
          <w:sz w:val="22"/>
          <w:szCs w:val="22"/>
          <w:u w:val="single"/>
        </w:rPr>
        <w:t xml:space="preserve">Registro </w:t>
      </w:r>
      <w:r w:rsidR="00F013F0">
        <w:rPr>
          <w:rFonts w:ascii="Aptos" w:hAnsi="Aptos"/>
          <w:color w:val="000000"/>
          <w:sz w:val="22"/>
          <w:szCs w:val="22"/>
          <w:u w:val="single"/>
        </w:rPr>
        <w:t xml:space="preserve">Electrónico, </w:t>
      </w:r>
      <w:r w:rsidR="00EE0069">
        <w:rPr>
          <w:rFonts w:ascii="Aptos" w:hAnsi="Aptos"/>
          <w:color w:val="000000"/>
          <w:sz w:val="22"/>
          <w:szCs w:val="22"/>
          <w:u w:val="single"/>
        </w:rPr>
        <w:t xml:space="preserve">firmado y sellado </w:t>
      </w:r>
      <w:r w:rsidR="002A1C74" w:rsidRPr="00E41926">
        <w:rPr>
          <w:rFonts w:ascii="Aptos" w:hAnsi="Aptos"/>
          <w:color w:val="000000"/>
          <w:sz w:val="22"/>
          <w:szCs w:val="22"/>
          <w:u w:val="single"/>
        </w:rPr>
        <w:t>y enviar una copia por correo electrónico</w:t>
      </w:r>
      <w:r w:rsidR="00DA152C">
        <w:rPr>
          <w:rFonts w:ascii="Aptos" w:hAnsi="Aptos"/>
          <w:color w:val="000000"/>
          <w:sz w:val="22"/>
          <w:szCs w:val="22"/>
          <w:u w:val="single"/>
        </w:rPr>
        <w:t xml:space="preserve"> a: </w:t>
      </w:r>
      <w:r w:rsidR="002A1C74" w:rsidRPr="00E41926">
        <w:rPr>
          <w:rFonts w:ascii="Aptos" w:hAnsi="Aptos"/>
          <w:color w:val="000000"/>
          <w:sz w:val="22"/>
          <w:szCs w:val="22"/>
          <w:u w:val="single"/>
        </w:rPr>
        <w:t xml:space="preserve"> </w:t>
      </w:r>
      <w:r w:rsidR="00E41926" w:rsidRPr="00E41926">
        <w:rPr>
          <w:rFonts w:ascii="Aptos" w:hAnsi="Aptos"/>
          <w:color w:val="000000"/>
          <w:sz w:val="22"/>
          <w:szCs w:val="22"/>
          <w:u w:val="single"/>
        </w:rPr>
        <w:t xml:space="preserve">oicossocial@santander.es </w:t>
      </w:r>
      <w:r w:rsidR="002A1C74" w:rsidRPr="00E41926">
        <w:rPr>
          <w:rFonts w:ascii="Aptos" w:hAnsi="Aptos"/>
          <w:color w:val="000000"/>
          <w:sz w:val="22"/>
          <w:szCs w:val="22"/>
          <w:u w:val="single"/>
        </w:rPr>
        <w:t xml:space="preserve">indicando en el Asunto el nombre de la </w:t>
      </w:r>
      <w:r w:rsidR="00E41926" w:rsidRPr="00E41926">
        <w:rPr>
          <w:rFonts w:ascii="Aptos" w:hAnsi="Aptos"/>
          <w:color w:val="000000"/>
          <w:sz w:val="22"/>
          <w:szCs w:val="22"/>
          <w:u w:val="single"/>
        </w:rPr>
        <w:t>entidad.</w:t>
      </w:r>
    </w:p>
    <w:p w:rsidR="0039679B" w:rsidRPr="006D5CF1" w:rsidRDefault="0039679B" w:rsidP="00D96741">
      <w:pPr>
        <w:pStyle w:val="Sangradetextonormal"/>
        <w:ind w:left="0"/>
        <w:rPr>
          <w:rFonts w:ascii="Aptos" w:hAnsi="Aptos"/>
          <w:color w:val="000000"/>
          <w:sz w:val="28"/>
          <w:szCs w:val="28"/>
        </w:rPr>
      </w:pPr>
    </w:p>
    <w:sectPr w:rsidR="0039679B" w:rsidRPr="006D5CF1" w:rsidSect="00E405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CF1" w:rsidRDefault="006D5CF1">
      <w:r>
        <w:separator/>
      </w:r>
    </w:p>
  </w:endnote>
  <w:endnote w:type="continuationSeparator" w:id="0">
    <w:p w:rsidR="006D5CF1" w:rsidRDefault="006D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C" w:rsidRDefault="0060147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F" w:rsidRPr="005A2E9A" w:rsidRDefault="00B15ADF" w:rsidP="002B710B">
    <w:pPr>
      <w:pStyle w:val="Encabezado"/>
      <w:pBdr>
        <w:top w:val="single" w:sz="4" w:space="1" w:color="auto"/>
      </w:pBdr>
      <w:rPr>
        <w:rFonts w:ascii="Aptos" w:hAnsi="Aptos"/>
        <w:b/>
        <w:iCs/>
        <w:color w:val="000000"/>
        <w:sz w:val="20"/>
        <w:lang w:val="es-ES_tradnl"/>
      </w:rPr>
    </w:pPr>
    <w:r w:rsidRPr="005A2E9A">
      <w:rPr>
        <w:rFonts w:ascii="Aptos" w:hAnsi="Aptos"/>
        <w:b/>
        <w:iCs/>
        <w:color w:val="000000"/>
        <w:sz w:val="20"/>
        <w:lang w:val="es-ES_tradnl"/>
      </w:rPr>
      <w:t xml:space="preserve">Formulario </w:t>
    </w:r>
    <w:r w:rsidR="00F013F0">
      <w:rPr>
        <w:rFonts w:ascii="Aptos" w:hAnsi="Aptos"/>
        <w:b/>
        <w:iCs/>
        <w:color w:val="000000"/>
        <w:sz w:val="20"/>
        <w:lang w:val="es-ES_tradnl"/>
      </w:rPr>
      <w:t xml:space="preserve">Justificación </w:t>
    </w:r>
    <w:r w:rsidRPr="005A2E9A">
      <w:rPr>
        <w:rFonts w:ascii="Aptos" w:hAnsi="Aptos"/>
        <w:b/>
        <w:iCs/>
        <w:color w:val="000000"/>
        <w:sz w:val="20"/>
        <w:lang w:val="es-ES_tradnl"/>
      </w:rPr>
      <w:t xml:space="preserve">Subvenciones Entidades S.A.L. </w:t>
    </w:r>
    <w:r w:rsidRPr="005A2E9A">
      <w:rPr>
        <w:rFonts w:ascii="Aptos" w:hAnsi="Aptos"/>
        <w:b/>
        <w:iCs/>
        <w:color w:val="000000"/>
        <w:sz w:val="20"/>
        <w:lang w:val="es-ES_tradnl"/>
      </w:rPr>
      <w:t>20</w:t>
    </w:r>
    <w:r w:rsidR="0086701A" w:rsidRPr="005A2E9A">
      <w:rPr>
        <w:rFonts w:ascii="Aptos" w:hAnsi="Aptos"/>
        <w:b/>
        <w:iCs/>
        <w:color w:val="000000"/>
        <w:sz w:val="20"/>
        <w:lang w:val="es-ES_tradnl"/>
      </w:rPr>
      <w:t>2</w:t>
    </w:r>
    <w:r w:rsidR="001E1B94">
      <w:rPr>
        <w:rFonts w:ascii="Aptos" w:hAnsi="Aptos"/>
        <w:b/>
        <w:iCs/>
        <w:color w:val="000000"/>
        <w:sz w:val="20"/>
        <w:lang w:val="es-ES_tradnl"/>
      </w:rPr>
      <w:t>6</w:t>
    </w:r>
    <w:bookmarkStart w:id="0" w:name="_GoBack"/>
    <w:bookmarkEnd w:id="0"/>
  </w:p>
  <w:p w:rsidR="00B15ADF" w:rsidRPr="005A2E9A" w:rsidRDefault="00B15ADF">
    <w:pPr>
      <w:pStyle w:val="Piedepgina"/>
      <w:jc w:val="right"/>
      <w:rPr>
        <w:rFonts w:ascii="Aptos" w:hAnsi="Aptos"/>
        <w:b/>
        <w:color w:val="000000"/>
        <w:sz w:val="16"/>
        <w:szCs w:val="22"/>
        <w:lang w:val="es-ES_tradnl"/>
      </w:rPr>
    </w:pPr>
    <w:r w:rsidRPr="005A2E9A">
      <w:rPr>
        <w:rFonts w:ascii="Aptos" w:hAnsi="Aptos"/>
        <w:b/>
        <w:color w:val="000000"/>
        <w:sz w:val="16"/>
        <w:szCs w:val="22"/>
        <w:lang w:val="es-ES_tradnl"/>
      </w:rPr>
      <w:t xml:space="preserve">Pág.: </w:t>
    </w:r>
    <w:r w:rsidRPr="005A2E9A">
      <w:rPr>
        <w:rStyle w:val="Nmerodepgina"/>
        <w:rFonts w:ascii="Aptos" w:hAnsi="Aptos"/>
        <w:b/>
        <w:color w:val="000000"/>
        <w:sz w:val="16"/>
        <w:szCs w:val="22"/>
      </w:rPr>
      <w:fldChar w:fldCharType="begin"/>
    </w:r>
    <w:r w:rsidRPr="005A2E9A">
      <w:rPr>
        <w:rStyle w:val="Nmerodepgina"/>
        <w:rFonts w:ascii="Aptos" w:hAnsi="Aptos"/>
        <w:b/>
        <w:color w:val="000000"/>
        <w:sz w:val="16"/>
        <w:szCs w:val="22"/>
      </w:rPr>
      <w:instrText xml:space="preserve"> PAGE </w:instrText>
    </w:r>
    <w:r w:rsidRPr="005A2E9A">
      <w:rPr>
        <w:rStyle w:val="Nmerodepgina"/>
        <w:rFonts w:ascii="Aptos" w:hAnsi="Aptos"/>
        <w:b/>
        <w:color w:val="000000"/>
        <w:sz w:val="16"/>
        <w:szCs w:val="22"/>
      </w:rPr>
      <w:fldChar w:fldCharType="separate"/>
    </w:r>
    <w:r w:rsidR="001E1B94">
      <w:rPr>
        <w:rStyle w:val="Nmerodepgina"/>
        <w:rFonts w:ascii="Aptos" w:hAnsi="Aptos"/>
        <w:b/>
        <w:noProof/>
        <w:color w:val="000000"/>
        <w:sz w:val="16"/>
        <w:szCs w:val="22"/>
      </w:rPr>
      <w:t>1</w:t>
    </w:r>
    <w:r w:rsidRPr="005A2E9A">
      <w:rPr>
        <w:rStyle w:val="Nmerodepgina"/>
        <w:rFonts w:ascii="Aptos" w:hAnsi="Aptos"/>
        <w:b/>
        <w:color w:val="000000"/>
        <w:sz w:val="16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C" w:rsidRDefault="006014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CF1" w:rsidRDefault="006D5CF1">
      <w:r>
        <w:separator/>
      </w:r>
    </w:p>
  </w:footnote>
  <w:footnote w:type="continuationSeparator" w:id="0">
    <w:p w:rsidR="006D5CF1" w:rsidRDefault="006D5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C" w:rsidRDefault="006014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F" w:rsidRPr="005A2E9A" w:rsidRDefault="00530D45">
    <w:pPr>
      <w:pStyle w:val="Encabezado"/>
      <w:rPr>
        <w:rFonts w:ascii="Aptos" w:hAnsi="Aptos"/>
        <w:b/>
        <w:iCs/>
        <w:color w:val="000000"/>
        <w:sz w:val="20"/>
        <w:lang w:val="es-ES_tradnl"/>
      </w:rPr>
    </w:pPr>
    <w:r>
      <w:rPr>
        <w:rFonts w:ascii="Aptos" w:hAnsi="Aptos"/>
        <w:b/>
        <w:iCs/>
        <w:noProof/>
        <w:color w:val="000000"/>
        <w:sz w:val="20"/>
      </w:rPr>
      <w:drawing>
        <wp:inline distT="0" distB="0" distL="0" distR="0">
          <wp:extent cx="5390515" cy="552450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C" w:rsidRDefault="006014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5002B"/>
    <w:multiLevelType w:val="hybridMultilevel"/>
    <w:tmpl w:val="240EB68C"/>
    <w:lvl w:ilvl="0" w:tplc="F790F350">
      <w:start w:val="1"/>
      <w:numFmt w:val="upperLetter"/>
      <w:pStyle w:val="Ttulo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6086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001BD3"/>
    <w:multiLevelType w:val="hybridMultilevel"/>
    <w:tmpl w:val="9768DBB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6309E9"/>
    <w:multiLevelType w:val="hybridMultilevel"/>
    <w:tmpl w:val="80803C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1A1E2E"/>
    <w:multiLevelType w:val="hybridMultilevel"/>
    <w:tmpl w:val="2C8E8E2C"/>
    <w:lvl w:ilvl="0" w:tplc="0C0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CC31D5"/>
    <w:multiLevelType w:val="hybridMultilevel"/>
    <w:tmpl w:val="931043B4"/>
    <w:lvl w:ilvl="0" w:tplc="6682F3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61A5343C"/>
    <w:multiLevelType w:val="hybridMultilevel"/>
    <w:tmpl w:val="E00A935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0A4B58"/>
    <w:multiLevelType w:val="hybridMultilevel"/>
    <w:tmpl w:val="BB76188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282FA9"/>
    <w:multiLevelType w:val="hybridMultilevel"/>
    <w:tmpl w:val="DC8ED3A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D03B1C"/>
    <w:multiLevelType w:val="hybridMultilevel"/>
    <w:tmpl w:val="3BE4E89E"/>
    <w:lvl w:ilvl="0" w:tplc="0C0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81028E"/>
    <w:multiLevelType w:val="hybridMultilevel"/>
    <w:tmpl w:val="2716E0E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F1975"/>
    <w:multiLevelType w:val="hybridMultilevel"/>
    <w:tmpl w:val="A270246E"/>
    <w:lvl w:ilvl="0" w:tplc="0C0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913859"/>
    <w:multiLevelType w:val="hybridMultilevel"/>
    <w:tmpl w:val="7BC0E488"/>
    <w:lvl w:ilvl="0" w:tplc="0C0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CD2450"/>
    <w:multiLevelType w:val="hybridMultilevel"/>
    <w:tmpl w:val="B420B1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</w:num>
  <w:num w:numId="6">
    <w:abstractNumId w:val="6"/>
  </w:num>
  <w:num w:numId="7">
    <w:abstractNumId w:val="1"/>
  </w:num>
  <w:num w:numId="8">
    <w:abstractNumId w:val="12"/>
  </w:num>
  <w:num w:numId="9">
    <w:abstractNumId w:val="5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5A"/>
    <w:rsid w:val="000031FD"/>
    <w:rsid w:val="00007D88"/>
    <w:rsid w:val="00013871"/>
    <w:rsid w:val="0004368C"/>
    <w:rsid w:val="0005395B"/>
    <w:rsid w:val="00063744"/>
    <w:rsid w:val="00081F94"/>
    <w:rsid w:val="000A4A92"/>
    <w:rsid w:val="000A4F64"/>
    <w:rsid w:val="000A58EB"/>
    <w:rsid w:val="000C4D5A"/>
    <w:rsid w:val="000D4570"/>
    <w:rsid w:val="000E2474"/>
    <w:rsid w:val="000E48B5"/>
    <w:rsid w:val="00103EB7"/>
    <w:rsid w:val="00107945"/>
    <w:rsid w:val="001141F7"/>
    <w:rsid w:val="00117B31"/>
    <w:rsid w:val="00135E2D"/>
    <w:rsid w:val="00151413"/>
    <w:rsid w:val="00163989"/>
    <w:rsid w:val="001672CF"/>
    <w:rsid w:val="00171A4E"/>
    <w:rsid w:val="00173038"/>
    <w:rsid w:val="001A053C"/>
    <w:rsid w:val="001C1B59"/>
    <w:rsid w:val="001C4673"/>
    <w:rsid w:val="001C5BDD"/>
    <w:rsid w:val="001D122A"/>
    <w:rsid w:val="001D6D7A"/>
    <w:rsid w:val="001E1B94"/>
    <w:rsid w:val="001E24AF"/>
    <w:rsid w:val="001E6BD8"/>
    <w:rsid w:val="00220828"/>
    <w:rsid w:val="00231F1E"/>
    <w:rsid w:val="00236FD1"/>
    <w:rsid w:val="0025251C"/>
    <w:rsid w:val="00253FBA"/>
    <w:rsid w:val="00256429"/>
    <w:rsid w:val="00256B69"/>
    <w:rsid w:val="0026690F"/>
    <w:rsid w:val="002748FB"/>
    <w:rsid w:val="00281F25"/>
    <w:rsid w:val="00283C2A"/>
    <w:rsid w:val="00284745"/>
    <w:rsid w:val="002860F0"/>
    <w:rsid w:val="0029044E"/>
    <w:rsid w:val="00292063"/>
    <w:rsid w:val="002935F3"/>
    <w:rsid w:val="002A1C74"/>
    <w:rsid w:val="002B0FC8"/>
    <w:rsid w:val="002B27B0"/>
    <w:rsid w:val="002B710B"/>
    <w:rsid w:val="002D1AD3"/>
    <w:rsid w:val="002E60B5"/>
    <w:rsid w:val="002E656A"/>
    <w:rsid w:val="002F4971"/>
    <w:rsid w:val="002F5366"/>
    <w:rsid w:val="00301CC9"/>
    <w:rsid w:val="003036D5"/>
    <w:rsid w:val="00304445"/>
    <w:rsid w:val="0030472B"/>
    <w:rsid w:val="003062A8"/>
    <w:rsid w:val="00326C7F"/>
    <w:rsid w:val="00330BE9"/>
    <w:rsid w:val="00346E27"/>
    <w:rsid w:val="00352973"/>
    <w:rsid w:val="0035703E"/>
    <w:rsid w:val="00361C5A"/>
    <w:rsid w:val="003642F8"/>
    <w:rsid w:val="00365D26"/>
    <w:rsid w:val="00380326"/>
    <w:rsid w:val="00381B64"/>
    <w:rsid w:val="0039679B"/>
    <w:rsid w:val="003968BB"/>
    <w:rsid w:val="003A1DA6"/>
    <w:rsid w:val="003A22CB"/>
    <w:rsid w:val="003A440B"/>
    <w:rsid w:val="003B52D0"/>
    <w:rsid w:val="003B64DA"/>
    <w:rsid w:val="003C2885"/>
    <w:rsid w:val="003F32CF"/>
    <w:rsid w:val="00415089"/>
    <w:rsid w:val="00423A21"/>
    <w:rsid w:val="004538A7"/>
    <w:rsid w:val="00455674"/>
    <w:rsid w:val="0045685E"/>
    <w:rsid w:val="0047574B"/>
    <w:rsid w:val="00484134"/>
    <w:rsid w:val="004A7501"/>
    <w:rsid w:val="004B2325"/>
    <w:rsid w:val="004C313F"/>
    <w:rsid w:val="004C61B6"/>
    <w:rsid w:val="004E27DA"/>
    <w:rsid w:val="004F43D6"/>
    <w:rsid w:val="00501DC0"/>
    <w:rsid w:val="0050272C"/>
    <w:rsid w:val="00527C3E"/>
    <w:rsid w:val="00530D45"/>
    <w:rsid w:val="0053535A"/>
    <w:rsid w:val="00540B09"/>
    <w:rsid w:val="00542101"/>
    <w:rsid w:val="005430CD"/>
    <w:rsid w:val="0055403C"/>
    <w:rsid w:val="00562879"/>
    <w:rsid w:val="00564800"/>
    <w:rsid w:val="005A2E9A"/>
    <w:rsid w:val="005C5B64"/>
    <w:rsid w:val="005E4F18"/>
    <w:rsid w:val="005E50E1"/>
    <w:rsid w:val="005F5B31"/>
    <w:rsid w:val="0060147C"/>
    <w:rsid w:val="00607A4C"/>
    <w:rsid w:val="00611B36"/>
    <w:rsid w:val="0061339B"/>
    <w:rsid w:val="00620360"/>
    <w:rsid w:val="00633595"/>
    <w:rsid w:val="0066092F"/>
    <w:rsid w:val="00662101"/>
    <w:rsid w:val="00696858"/>
    <w:rsid w:val="006971D0"/>
    <w:rsid w:val="006A3FCA"/>
    <w:rsid w:val="006D5354"/>
    <w:rsid w:val="006D5CF1"/>
    <w:rsid w:val="006E1DD1"/>
    <w:rsid w:val="006E3AE0"/>
    <w:rsid w:val="006E5899"/>
    <w:rsid w:val="00700F68"/>
    <w:rsid w:val="0071774B"/>
    <w:rsid w:val="00733AA1"/>
    <w:rsid w:val="00744EF7"/>
    <w:rsid w:val="00750C8E"/>
    <w:rsid w:val="007723A1"/>
    <w:rsid w:val="00776B4B"/>
    <w:rsid w:val="007B6619"/>
    <w:rsid w:val="007B6812"/>
    <w:rsid w:val="007C30C1"/>
    <w:rsid w:val="007D0238"/>
    <w:rsid w:val="007F7EA8"/>
    <w:rsid w:val="00807157"/>
    <w:rsid w:val="008324E9"/>
    <w:rsid w:val="00854608"/>
    <w:rsid w:val="00860683"/>
    <w:rsid w:val="0086144B"/>
    <w:rsid w:val="00862013"/>
    <w:rsid w:val="008625EF"/>
    <w:rsid w:val="00863D16"/>
    <w:rsid w:val="00865C03"/>
    <w:rsid w:val="0086701A"/>
    <w:rsid w:val="0087627E"/>
    <w:rsid w:val="008907A6"/>
    <w:rsid w:val="00893003"/>
    <w:rsid w:val="00895B85"/>
    <w:rsid w:val="008A2391"/>
    <w:rsid w:val="008C025C"/>
    <w:rsid w:val="008C0E23"/>
    <w:rsid w:val="008C1B1D"/>
    <w:rsid w:val="008C33E8"/>
    <w:rsid w:val="008D32E9"/>
    <w:rsid w:val="008E2B95"/>
    <w:rsid w:val="008E37EB"/>
    <w:rsid w:val="00931775"/>
    <w:rsid w:val="0093295F"/>
    <w:rsid w:val="0096299B"/>
    <w:rsid w:val="00964377"/>
    <w:rsid w:val="009727F2"/>
    <w:rsid w:val="0097494E"/>
    <w:rsid w:val="009779A0"/>
    <w:rsid w:val="009952D3"/>
    <w:rsid w:val="009B0B94"/>
    <w:rsid w:val="009B7B35"/>
    <w:rsid w:val="009D3441"/>
    <w:rsid w:val="009D7EB2"/>
    <w:rsid w:val="009F3D08"/>
    <w:rsid w:val="009F6424"/>
    <w:rsid w:val="00A000B7"/>
    <w:rsid w:val="00A12E8F"/>
    <w:rsid w:val="00A151AD"/>
    <w:rsid w:val="00A15638"/>
    <w:rsid w:val="00A335A9"/>
    <w:rsid w:val="00A35A00"/>
    <w:rsid w:val="00A379F5"/>
    <w:rsid w:val="00A42B9A"/>
    <w:rsid w:val="00A43990"/>
    <w:rsid w:val="00A451EE"/>
    <w:rsid w:val="00A844BF"/>
    <w:rsid w:val="00AB1B31"/>
    <w:rsid w:val="00AB2700"/>
    <w:rsid w:val="00AB4405"/>
    <w:rsid w:val="00AC25BC"/>
    <w:rsid w:val="00AC367B"/>
    <w:rsid w:val="00AC7A16"/>
    <w:rsid w:val="00AD7DAA"/>
    <w:rsid w:val="00B024CB"/>
    <w:rsid w:val="00B06707"/>
    <w:rsid w:val="00B15ADF"/>
    <w:rsid w:val="00B164D1"/>
    <w:rsid w:val="00B21504"/>
    <w:rsid w:val="00B2742B"/>
    <w:rsid w:val="00B471F6"/>
    <w:rsid w:val="00B50372"/>
    <w:rsid w:val="00B62556"/>
    <w:rsid w:val="00B7543A"/>
    <w:rsid w:val="00B80498"/>
    <w:rsid w:val="00B848DA"/>
    <w:rsid w:val="00B84A0D"/>
    <w:rsid w:val="00B851FF"/>
    <w:rsid w:val="00B86719"/>
    <w:rsid w:val="00B87A10"/>
    <w:rsid w:val="00B930DB"/>
    <w:rsid w:val="00BA3F33"/>
    <w:rsid w:val="00BB014C"/>
    <w:rsid w:val="00BB5F72"/>
    <w:rsid w:val="00BE3D50"/>
    <w:rsid w:val="00BE50D2"/>
    <w:rsid w:val="00BE5120"/>
    <w:rsid w:val="00C0707B"/>
    <w:rsid w:val="00C11240"/>
    <w:rsid w:val="00C1440E"/>
    <w:rsid w:val="00C25FC7"/>
    <w:rsid w:val="00C30719"/>
    <w:rsid w:val="00C35022"/>
    <w:rsid w:val="00C360EB"/>
    <w:rsid w:val="00C36FD4"/>
    <w:rsid w:val="00C40209"/>
    <w:rsid w:val="00C47726"/>
    <w:rsid w:val="00C66B2F"/>
    <w:rsid w:val="00C820E8"/>
    <w:rsid w:val="00CB3298"/>
    <w:rsid w:val="00CC2AF3"/>
    <w:rsid w:val="00CD5270"/>
    <w:rsid w:val="00CE1113"/>
    <w:rsid w:val="00CF0966"/>
    <w:rsid w:val="00D04327"/>
    <w:rsid w:val="00D11935"/>
    <w:rsid w:val="00D233AD"/>
    <w:rsid w:val="00D33E27"/>
    <w:rsid w:val="00D33E57"/>
    <w:rsid w:val="00D459C7"/>
    <w:rsid w:val="00D50AC3"/>
    <w:rsid w:val="00D52C64"/>
    <w:rsid w:val="00D676FF"/>
    <w:rsid w:val="00D70EAA"/>
    <w:rsid w:val="00D7473E"/>
    <w:rsid w:val="00D85B2E"/>
    <w:rsid w:val="00D96741"/>
    <w:rsid w:val="00DA152C"/>
    <w:rsid w:val="00DA1EDD"/>
    <w:rsid w:val="00DA4CB3"/>
    <w:rsid w:val="00DA5B19"/>
    <w:rsid w:val="00DC66FB"/>
    <w:rsid w:val="00DF210E"/>
    <w:rsid w:val="00DF6DB5"/>
    <w:rsid w:val="00DF76E5"/>
    <w:rsid w:val="00E03121"/>
    <w:rsid w:val="00E05175"/>
    <w:rsid w:val="00E23AB3"/>
    <w:rsid w:val="00E257D7"/>
    <w:rsid w:val="00E332CA"/>
    <w:rsid w:val="00E35A68"/>
    <w:rsid w:val="00E4052F"/>
    <w:rsid w:val="00E41926"/>
    <w:rsid w:val="00E4705B"/>
    <w:rsid w:val="00E53528"/>
    <w:rsid w:val="00E70362"/>
    <w:rsid w:val="00E90FBF"/>
    <w:rsid w:val="00EA4B4C"/>
    <w:rsid w:val="00EB1EA2"/>
    <w:rsid w:val="00EB2370"/>
    <w:rsid w:val="00EE0069"/>
    <w:rsid w:val="00F013F0"/>
    <w:rsid w:val="00F070C0"/>
    <w:rsid w:val="00F11B40"/>
    <w:rsid w:val="00F149B9"/>
    <w:rsid w:val="00F274C2"/>
    <w:rsid w:val="00F279A3"/>
    <w:rsid w:val="00F34F53"/>
    <w:rsid w:val="00F42653"/>
    <w:rsid w:val="00F6621C"/>
    <w:rsid w:val="00F718D9"/>
    <w:rsid w:val="00F749BC"/>
    <w:rsid w:val="00F75200"/>
    <w:rsid w:val="00F810FD"/>
    <w:rsid w:val="00F8572A"/>
    <w:rsid w:val="00F91681"/>
    <w:rsid w:val="00F94ECA"/>
    <w:rsid w:val="00FB4532"/>
    <w:rsid w:val="00FB706C"/>
    <w:rsid w:val="00FC0C20"/>
    <w:rsid w:val="00FE38C4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405E1611"/>
  <w15:chartTrackingRefBased/>
  <w15:docId w15:val="{E3DF577B-87DB-4909-988B-A5D9AC31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EB2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 Black" w:hAnsi="Arial Black"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ar"/>
    <w:qFormat/>
    <w:pPr>
      <w:keepNext/>
      <w:numPr>
        <w:numId w:val="3"/>
      </w:numPr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tabs>
        <w:tab w:val="left" w:pos="2380"/>
      </w:tabs>
      <w:jc w:val="center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tabs>
        <w:tab w:val="left" w:pos="2380"/>
      </w:tabs>
      <w:ind w:left="1080"/>
      <w:jc w:val="both"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Nmerodepgina">
    <w:name w:val="page number"/>
    <w:basedOn w:val="Fuentedeprrafopredeter"/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pPr>
      <w:tabs>
        <w:tab w:val="left" w:pos="2380"/>
      </w:tabs>
      <w:jc w:val="both"/>
    </w:pPr>
    <w:rPr>
      <w:b/>
      <w:bCs/>
      <w:caps/>
    </w:rPr>
  </w:style>
  <w:style w:type="paragraph" w:styleId="Textodeglobo">
    <w:name w:val="Balloon Text"/>
    <w:basedOn w:val="Normal"/>
    <w:semiHidden/>
    <w:rsid w:val="00FC0C2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B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efectos3D1">
    <w:name w:val="Table 3D effects 1"/>
    <w:basedOn w:val="Tablanormal"/>
    <w:rsid w:val="000031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-nfasis1">
    <w:name w:val="Tabla con cuadrícula 4 - Énfasis 1"/>
    <w:basedOn w:val="Tablanormal"/>
    <w:uiPriority w:val="49"/>
    <w:rsid w:val="000031FD"/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Tablaconcuadrcula1clara-nfasis1">
    <w:name w:val="Tabla con cuadrícula 1 clara - Énfasis 1"/>
    <w:basedOn w:val="Tablanormal"/>
    <w:uiPriority w:val="46"/>
    <w:rsid w:val="000031FD"/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notaalfinal">
    <w:name w:val="endnote text"/>
    <w:basedOn w:val="Normal"/>
    <w:link w:val="TextonotaalfinalCar"/>
    <w:rsid w:val="0006374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063744"/>
  </w:style>
  <w:style w:type="character" w:styleId="Refdenotaalfinal">
    <w:name w:val="endnote reference"/>
    <w:rsid w:val="00063744"/>
    <w:rPr>
      <w:vertAlign w:val="superscript"/>
    </w:rPr>
  </w:style>
  <w:style w:type="paragraph" w:styleId="Textonotapie">
    <w:name w:val="footnote text"/>
    <w:basedOn w:val="Normal"/>
    <w:link w:val="TextonotapieCar"/>
    <w:rsid w:val="0006374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63744"/>
  </w:style>
  <w:style w:type="character" w:styleId="Refdenotaalpie">
    <w:name w:val="footnote reference"/>
    <w:rsid w:val="00063744"/>
    <w:rPr>
      <w:vertAlign w:val="superscript"/>
    </w:rPr>
  </w:style>
  <w:style w:type="character" w:styleId="Refdecomentario">
    <w:name w:val="annotation reference"/>
    <w:rsid w:val="00E0517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0517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E05175"/>
  </w:style>
  <w:style w:type="paragraph" w:styleId="Asuntodelcomentario">
    <w:name w:val="annotation subject"/>
    <w:basedOn w:val="Textocomentario"/>
    <w:next w:val="Textocomentario"/>
    <w:link w:val="AsuntodelcomentarioCar"/>
    <w:rsid w:val="00E05175"/>
    <w:rPr>
      <w:b/>
      <w:bCs/>
    </w:rPr>
  </w:style>
  <w:style w:type="character" w:customStyle="1" w:styleId="AsuntodelcomentarioCar">
    <w:name w:val="Asunto del comentario Car"/>
    <w:link w:val="Asuntodelcomentario"/>
    <w:rsid w:val="00E05175"/>
    <w:rPr>
      <w:b/>
      <w:bCs/>
    </w:rPr>
  </w:style>
  <w:style w:type="character" w:customStyle="1" w:styleId="Ttulo3Car">
    <w:name w:val="Título 3 Car"/>
    <w:link w:val="Ttulo3"/>
    <w:rsid w:val="009D7EB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1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CFC97-C2F7-49AE-AF6E-304AB2E2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379A5185.dotm</Template>
  <TotalTime>6</TotalTime>
  <Pages>6</Pages>
  <Words>805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2006</vt:lpstr>
    </vt:vector>
  </TitlesOfParts>
  <Company>Ayuntamiento de Santander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2006</dc:title>
  <dc:subject/>
  <dc:creator>Ayuntamiento de Santander</dc:creator>
  <cp:keywords/>
  <cp:lastModifiedBy>Carlos Fierro Herrero</cp:lastModifiedBy>
  <cp:revision>6</cp:revision>
  <cp:lastPrinted>2016-06-29T12:10:00Z</cp:lastPrinted>
  <dcterms:created xsi:type="dcterms:W3CDTF">2024-12-19T11:36:00Z</dcterms:created>
  <dcterms:modified xsi:type="dcterms:W3CDTF">2026-10-28T07:32:00Z</dcterms:modified>
</cp:coreProperties>
</file>